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C897A" w14:textId="77777777"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5C82A356" wp14:editId="1AC0F8F5">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0B1D" w14:textId="77777777" w:rsidR="00FB7B6D" w:rsidRPr="004C0196" w:rsidRDefault="00031913">
                            <w:pPr>
                              <w:pStyle w:val="Heading7"/>
                              <w:jc w:val="center"/>
                              <w:rPr>
                                <w:color w:val="auto"/>
                                <w:sz w:val="28"/>
                                <w:szCs w:val="28"/>
                              </w:rPr>
                            </w:pPr>
                            <w:r>
                              <w:rPr>
                                <w:color w:val="auto"/>
                                <w:sz w:val="28"/>
                                <w:szCs w:val="28"/>
                              </w:rPr>
                              <w:t>January</w:t>
                            </w:r>
                          </w:p>
                          <w:p w14:paraId="355F09BD" w14:textId="77777777" w:rsidR="00FB7B6D" w:rsidRPr="004C0196" w:rsidRDefault="00031913">
                            <w:pPr>
                              <w:pStyle w:val="Heading7"/>
                              <w:jc w:val="center"/>
                              <w:rPr>
                                <w:color w:val="auto"/>
                                <w:sz w:val="20"/>
                              </w:rPr>
                            </w:pPr>
                            <w:r>
                              <w:rPr>
                                <w:color w:val="auto"/>
                                <w:sz w:val="20"/>
                              </w:rPr>
                              <w:t>2020</w:t>
                            </w:r>
                          </w:p>
                          <w:p w14:paraId="1A0565F6" w14:textId="77777777"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2A356"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MJrg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" filled="f" stroked="f">
                <v:textbox inset="0,0,0,0">
                  <w:txbxContent>
                    <w:p w14:paraId="20C80B1D" w14:textId="77777777" w:rsidR="00FB7B6D" w:rsidRPr="004C0196" w:rsidRDefault="00031913">
                      <w:pPr>
                        <w:pStyle w:val="Heading7"/>
                        <w:jc w:val="center"/>
                        <w:rPr>
                          <w:color w:val="auto"/>
                          <w:sz w:val="28"/>
                          <w:szCs w:val="28"/>
                        </w:rPr>
                      </w:pPr>
                      <w:r>
                        <w:rPr>
                          <w:color w:val="auto"/>
                          <w:sz w:val="28"/>
                          <w:szCs w:val="28"/>
                        </w:rPr>
                        <w:t>January</w:t>
                      </w:r>
                    </w:p>
                    <w:p w14:paraId="355F09BD" w14:textId="77777777" w:rsidR="00FB7B6D" w:rsidRPr="004C0196" w:rsidRDefault="00031913">
                      <w:pPr>
                        <w:pStyle w:val="Heading7"/>
                        <w:jc w:val="center"/>
                        <w:rPr>
                          <w:color w:val="auto"/>
                          <w:sz w:val="20"/>
                        </w:rPr>
                      </w:pPr>
                      <w:r>
                        <w:rPr>
                          <w:color w:val="auto"/>
                          <w:sz w:val="20"/>
                        </w:rPr>
                        <w:t>2020</w:t>
                      </w:r>
                    </w:p>
                    <w:p w14:paraId="1A0565F6" w14:textId="77777777"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781B7E5B" wp14:editId="51CB6178">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wps:spPr>
                      <wps:txbx>
                        <w:txbxContent>
                          <w:p w14:paraId="210A7737" w14:textId="77777777" w:rsidR="00FB7B6D" w:rsidRDefault="00FB7B6D"/>
                          <w:p w14:paraId="298C33E0" w14:textId="77777777" w:rsidR="00FB7B6D" w:rsidRDefault="00FB7B6D"/>
                          <w:p w14:paraId="02AEE960" w14:textId="77777777" w:rsidR="00FB7B6D" w:rsidRDefault="00FB7B6D"/>
                          <w:p w14:paraId="0B3BC8EB" w14:textId="77777777" w:rsidR="00FB7B6D" w:rsidRDefault="00FB7B6D"/>
                          <w:p w14:paraId="0F9785F7" w14:textId="77777777" w:rsidR="00FB7B6D" w:rsidRDefault="00FB7B6D"/>
                          <w:p w14:paraId="42FB0DBE" w14:textId="77777777" w:rsidR="00FB7B6D" w:rsidRDefault="00FB7B6D"/>
                          <w:p w14:paraId="344B0562" w14:textId="77777777" w:rsidR="00FB7B6D" w:rsidRDefault="00FB7B6D"/>
                          <w:p w14:paraId="3D1A4A2F" w14:textId="77777777" w:rsidR="00FB7B6D" w:rsidRDefault="00FB7B6D"/>
                          <w:p w14:paraId="349CAECA" w14:textId="77777777" w:rsidR="00FB7B6D" w:rsidRDefault="00FB7B6D"/>
                          <w:p w14:paraId="79EA3A52" w14:textId="77777777" w:rsidR="00FB7B6D" w:rsidRDefault="00FB7B6D"/>
                          <w:p w14:paraId="29CC4BCF" w14:textId="77777777" w:rsidR="00FB7B6D" w:rsidRDefault="00FB7B6D">
                            <w:pPr>
                              <w:pStyle w:val="BodyText"/>
                              <w:spacing w:after="0" w:line="240" w:lineRule="auto"/>
                              <w:rPr>
                                <w:rFonts w:ascii="Arial Black" w:hAnsi="Arial Black"/>
                              </w:rPr>
                            </w:pPr>
                          </w:p>
                          <w:p w14:paraId="1D850CF5" w14:textId="77777777" w:rsidR="00FB7B6D" w:rsidRDefault="00FB7B6D">
                            <w:pPr>
                              <w:pStyle w:val="BodyText"/>
                              <w:spacing w:after="0" w:line="240" w:lineRule="auto"/>
                              <w:rPr>
                                <w:rFonts w:ascii="Arial Black" w:hAnsi="Arial Black"/>
                              </w:rPr>
                            </w:pPr>
                          </w:p>
                          <w:p w14:paraId="144ED4CB" w14:textId="77777777" w:rsidR="00FB7B6D" w:rsidRDefault="00FB7B6D">
                            <w:pPr>
                              <w:pStyle w:val="BodyText"/>
                              <w:spacing w:after="0" w:line="240" w:lineRule="auto"/>
                              <w:rPr>
                                <w:rFonts w:ascii="Arial Black" w:hAnsi="Arial Black"/>
                              </w:rPr>
                            </w:pPr>
                          </w:p>
                          <w:p w14:paraId="2F4635A8" w14:textId="77777777" w:rsidR="00FB7B6D" w:rsidRDefault="00FB7B6D">
                            <w:pPr>
                              <w:pStyle w:val="BodyText"/>
                              <w:spacing w:after="0" w:line="240" w:lineRule="auto"/>
                              <w:rPr>
                                <w:rFonts w:ascii="Arial Black" w:hAnsi="Arial Black"/>
                              </w:rPr>
                            </w:pPr>
                          </w:p>
                          <w:p w14:paraId="33853391" w14:textId="77777777" w:rsidR="00FB7B6D" w:rsidRDefault="00FB7B6D">
                            <w:pPr>
                              <w:pStyle w:val="BodyText"/>
                              <w:spacing w:after="0" w:line="240" w:lineRule="auto"/>
                              <w:rPr>
                                <w:rFonts w:ascii="Arial Black" w:hAnsi="Arial Black"/>
                              </w:rPr>
                            </w:pPr>
                          </w:p>
                          <w:p w14:paraId="18180ABC" w14:textId="77777777" w:rsidR="00FB7B6D" w:rsidRDefault="00FB7B6D">
                            <w:pPr>
                              <w:pStyle w:val="BodyText"/>
                              <w:spacing w:after="0" w:line="240" w:lineRule="auto"/>
                              <w:rPr>
                                <w:rFonts w:ascii="Arial Black" w:hAnsi="Arial Black"/>
                              </w:rPr>
                            </w:pPr>
                          </w:p>
                          <w:p w14:paraId="6D608597"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2AF1F402" w14:textId="77777777" w:rsidR="00FB7B6D" w:rsidRPr="00430D94" w:rsidRDefault="00FB7B6D" w:rsidP="004B66FC">
                            <w:pPr>
                              <w:ind w:right="-17"/>
                              <w:rPr>
                                <w:color w:val="FFFFFF" w:themeColor="background1"/>
                                <w:sz w:val="20"/>
                              </w:rPr>
                            </w:pPr>
                          </w:p>
                          <w:p w14:paraId="1F2AB7D6"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38513C">
                              <w:rPr>
                                <w:i/>
                                <w:color w:val="FFFFFF" w:themeColor="background1"/>
                                <w:sz w:val="18"/>
                                <w:szCs w:val="18"/>
                              </w:rPr>
                              <w:t>2</w:t>
                            </w:r>
                          </w:p>
                          <w:p w14:paraId="44DB4EAE" w14:textId="77777777" w:rsidR="00FB7B6D" w:rsidRPr="00430D94" w:rsidRDefault="00FB7B6D" w:rsidP="00285737">
                            <w:pPr>
                              <w:ind w:right="-17"/>
                              <w:rPr>
                                <w:i/>
                                <w:color w:val="FFFFFF" w:themeColor="background1"/>
                                <w:sz w:val="18"/>
                                <w:szCs w:val="18"/>
                              </w:rPr>
                            </w:pPr>
                          </w:p>
                          <w:p w14:paraId="2C663D0F" w14:textId="316366FC" w:rsidR="00FB7B6D" w:rsidRPr="00430D94" w:rsidRDefault="00E37F99" w:rsidP="000A364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38513C">
                              <w:rPr>
                                <w:i/>
                                <w:color w:val="FFFFFF" w:themeColor="background1"/>
                                <w:sz w:val="18"/>
                                <w:szCs w:val="18"/>
                              </w:rPr>
                              <w:t>3</w:t>
                            </w:r>
                            <w:r>
                              <w:rPr>
                                <w:i/>
                                <w:color w:val="FFFFFF" w:themeColor="background1"/>
                                <w:sz w:val="18"/>
                                <w:szCs w:val="18"/>
                              </w:rPr>
                              <w:t>-</w:t>
                            </w:r>
                            <w:r w:rsidR="0052113B">
                              <w:rPr>
                                <w:i/>
                                <w:color w:val="FFFFFF" w:themeColor="background1"/>
                                <w:sz w:val="18"/>
                                <w:szCs w:val="18"/>
                              </w:rPr>
                              <w:t>4</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 xml:space="preserve">Karen Swanson…...P </w:t>
                            </w:r>
                            <w:r w:rsidR="0052113B">
                              <w:rPr>
                                <w:i/>
                                <w:color w:val="FFFFFF" w:themeColor="background1"/>
                                <w:sz w:val="18"/>
                                <w:szCs w:val="18"/>
                              </w:rPr>
                              <w:t>5-</w:t>
                            </w:r>
                            <w:r w:rsidR="005A693C">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t>Outreach…</w:t>
                            </w:r>
                            <w:r w:rsidR="0017480F">
                              <w:rPr>
                                <w:i/>
                                <w:color w:val="FFFFFF" w:themeColor="background1"/>
                                <w:sz w:val="18"/>
                                <w:szCs w:val="18"/>
                              </w:rPr>
                              <w:t>…</w:t>
                            </w:r>
                            <w:r>
                              <w:rPr>
                                <w:i/>
                                <w:color w:val="FFFFFF" w:themeColor="background1"/>
                                <w:sz w:val="18"/>
                                <w:szCs w:val="18"/>
                              </w:rPr>
                              <w:t>.</w:t>
                            </w:r>
                            <w:r w:rsidR="0052113B">
                              <w:rPr>
                                <w:i/>
                                <w:color w:val="FFFFFF" w:themeColor="background1"/>
                                <w:sz w:val="18"/>
                                <w:szCs w:val="18"/>
                              </w:rPr>
                              <w:t>.</w:t>
                            </w:r>
                            <w:r w:rsidR="00FB7B6D">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0E27ED">
                              <w:rPr>
                                <w:i/>
                                <w:color w:val="FFFFFF" w:themeColor="background1"/>
                                <w:sz w:val="18"/>
                                <w:szCs w:val="18"/>
                              </w:rPr>
                              <w:t>7-8</w:t>
                            </w:r>
                          </w:p>
                          <w:p w14:paraId="694125BD" w14:textId="77777777" w:rsidR="00FB7B6D" w:rsidRPr="00430D94" w:rsidRDefault="00FB7B6D" w:rsidP="00285737">
                            <w:pPr>
                              <w:tabs>
                                <w:tab w:val="left" w:pos="360"/>
                              </w:tabs>
                              <w:ind w:right="-17"/>
                              <w:rPr>
                                <w:i/>
                                <w:color w:val="FFFFFF" w:themeColor="background1"/>
                                <w:sz w:val="18"/>
                                <w:szCs w:val="18"/>
                              </w:rPr>
                            </w:pPr>
                          </w:p>
                          <w:p w14:paraId="0351B3D5" w14:textId="2D6671E1"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w:t>
                            </w:r>
                            <w:r w:rsidR="000E27ED">
                              <w:rPr>
                                <w:i/>
                                <w:color w:val="FFFFFF" w:themeColor="background1"/>
                                <w:sz w:val="18"/>
                                <w:szCs w:val="18"/>
                              </w:rPr>
                              <w:t>.</w:t>
                            </w:r>
                            <w:r>
                              <w:rPr>
                                <w:i/>
                                <w:color w:val="FFFFFF" w:themeColor="background1"/>
                                <w:sz w:val="18"/>
                                <w:szCs w:val="18"/>
                              </w:rPr>
                              <w:t xml:space="preserve">…P </w:t>
                            </w:r>
                            <w:r w:rsidR="000E27ED">
                              <w:rPr>
                                <w:i/>
                                <w:color w:val="FFFFFF" w:themeColor="background1"/>
                                <w:sz w:val="18"/>
                                <w:szCs w:val="18"/>
                              </w:rPr>
                              <w:t xml:space="preserve"> 9</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52113B">
                              <w:rPr>
                                <w:i/>
                                <w:color w:val="FFFFFF" w:themeColor="background1"/>
                                <w:sz w:val="18"/>
                                <w:szCs w:val="18"/>
                              </w:rPr>
                              <w:t>1</w:t>
                            </w:r>
                            <w:r w:rsidR="000E27ED">
                              <w:rPr>
                                <w:i/>
                                <w:color w:val="FFFFFF" w:themeColor="background1"/>
                                <w:sz w:val="18"/>
                                <w:szCs w:val="18"/>
                              </w:rPr>
                              <w:t>0</w:t>
                            </w:r>
                            <w:r>
                              <w:rPr>
                                <w:i/>
                                <w:color w:val="FFFFFF" w:themeColor="background1"/>
                                <w:sz w:val="18"/>
                                <w:szCs w:val="18"/>
                              </w:rPr>
                              <w:br/>
                            </w:r>
                          </w:p>
                          <w:p w14:paraId="706CA2A1" w14:textId="77788794" w:rsidR="00FB7B6D" w:rsidRPr="00430D94" w:rsidRDefault="00FB7B6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 xml:space="preserve">Anniversaries………P </w:t>
                            </w:r>
                            <w:r w:rsidR="0052113B">
                              <w:rPr>
                                <w:i/>
                                <w:color w:val="FFFFFF" w:themeColor="background1"/>
                                <w:sz w:val="18"/>
                                <w:szCs w:val="18"/>
                              </w:rPr>
                              <w:t>1</w:t>
                            </w:r>
                            <w:r w:rsidR="000E27ED">
                              <w:rPr>
                                <w:i/>
                                <w:color w:val="FFFFFF" w:themeColor="background1"/>
                                <w:sz w:val="18"/>
                                <w:szCs w:val="18"/>
                              </w:rPr>
                              <w:t>1</w:t>
                            </w:r>
                          </w:p>
                          <w:p w14:paraId="12A7F9CC" w14:textId="77777777" w:rsidR="00FB7B6D" w:rsidRPr="00430D94" w:rsidRDefault="00FB7B6D" w:rsidP="00285737">
                            <w:pPr>
                              <w:ind w:right="-17"/>
                              <w:rPr>
                                <w:i/>
                                <w:color w:val="FFFFFF" w:themeColor="background1"/>
                                <w:sz w:val="18"/>
                                <w:szCs w:val="18"/>
                              </w:rPr>
                            </w:pPr>
                          </w:p>
                          <w:p w14:paraId="5126C287" w14:textId="77777777" w:rsidR="00FB7B6D" w:rsidRPr="00430D94" w:rsidRDefault="00FB7B6D">
                            <w:pPr>
                              <w:rPr>
                                <w:i/>
                                <w:color w:val="FFFFFF" w:themeColor="background1"/>
                                <w:sz w:val="18"/>
                              </w:rPr>
                            </w:pPr>
                          </w:p>
                          <w:p w14:paraId="57019074" w14:textId="77777777" w:rsidR="00FB7B6D" w:rsidRPr="00430D94" w:rsidRDefault="00FB7B6D">
                            <w:pPr>
                              <w:rPr>
                                <w:i/>
                                <w:color w:val="FFFFFF" w:themeColor="background1"/>
                                <w:sz w:val="18"/>
                              </w:rPr>
                            </w:pPr>
                          </w:p>
                          <w:p w14:paraId="720FA30E" w14:textId="77777777" w:rsidR="00FB7B6D" w:rsidRPr="00430D94" w:rsidRDefault="00FB7B6D">
                            <w:pPr>
                              <w:rPr>
                                <w:i/>
                                <w:color w:val="FFFFFF" w:themeColor="background1"/>
                                <w:sz w:val="18"/>
                              </w:rPr>
                            </w:pPr>
                          </w:p>
                          <w:p w14:paraId="5CEF4606" w14:textId="77777777" w:rsidR="00FB7B6D" w:rsidRPr="00430D94" w:rsidRDefault="00FB7B6D">
                            <w:pPr>
                              <w:rPr>
                                <w:i/>
                                <w:color w:val="FFFFFF" w:themeColor="background1"/>
                                <w:sz w:val="18"/>
                              </w:rPr>
                            </w:pPr>
                          </w:p>
                          <w:p w14:paraId="625E2A6C" w14:textId="77777777" w:rsidR="00FB7B6D" w:rsidRPr="00430D94" w:rsidRDefault="00FB7B6D">
                            <w:pPr>
                              <w:rPr>
                                <w:i/>
                                <w:color w:val="FFFFFF" w:themeColor="background1"/>
                                <w:sz w:val="18"/>
                              </w:rPr>
                            </w:pPr>
                            <w:r w:rsidRPr="00430D94">
                              <w:rPr>
                                <w:i/>
                                <w:color w:val="FFFFFF" w:themeColor="background1"/>
                                <w:sz w:val="18"/>
                              </w:rPr>
                              <w:t xml:space="preserve"> </w:t>
                            </w:r>
                          </w:p>
                          <w:p w14:paraId="518E4DB2" w14:textId="77777777" w:rsidR="00FB7B6D" w:rsidRPr="00430D94" w:rsidRDefault="00FB7B6D">
                            <w:pPr>
                              <w:rPr>
                                <w:i/>
                                <w:color w:val="FFFFFF" w:themeColor="background1"/>
                                <w:sz w:val="18"/>
                              </w:rPr>
                            </w:pPr>
                          </w:p>
                          <w:p w14:paraId="5B47850C" w14:textId="77777777" w:rsidR="00FB7B6D" w:rsidRPr="00430D94" w:rsidRDefault="00FB7B6D">
                            <w:pPr>
                              <w:rPr>
                                <w:i/>
                                <w:color w:val="FFFFFF" w:themeColor="background1"/>
                                <w:sz w:val="18"/>
                              </w:rPr>
                            </w:pPr>
                          </w:p>
                          <w:p w14:paraId="61C7FFF7" w14:textId="77777777" w:rsidR="00FB7B6D" w:rsidRPr="00430D94" w:rsidRDefault="00FB7B6D">
                            <w:pPr>
                              <w:rPr>
                                <w:i/>
                                <w:color w:val="FFFFFF" w:themeColor="background1"/>
                                <w:sz w:val="18"/>
                              </w:rPr>
                            </w:pPr>
                          </w:p>
                          <w:p w14:paraId="50B38211" w14:textId="77777777" w:rsidR="00FB7B6D" w:rsidRPr="00430D94" w:rsidRDefault="00FB7B6D">
                            <w:pPr>
                              <w:rPr>
                                <w:i/>
                                <w:color w:val="FFFFFF" w:themeColor="background1"/>
                                <w:sz w:val="18"/>
                              </w:rPr>
                            </w:pPr>
                          </w:p>
                          <w:p w14:paraId="1191B021" w14:textId="77777777" w:rsidR="00FB7B6D" w:rsidRDefault="00FB7B6D" w:rsidP="004645CB">
                            <w:pPr>
                              <w:rPr>
                                <w:b/>
                                <w:color w:val="FFFFFF" w:themeColor="background1"/>
                                <w:sz w:val="20"/>
                              </w:rPr>
                            </w:pPr>
                          </w:p>
                          <w:p w14:paraId="1D1E8F53" w14:textId="77777777" w:rsidR="00FB7B6D" w:rsidRDefault="00FB7B6D" w:rsidP="004645CB">
                            <w:pPr>
                              <w:rPr>
                                <w:b/>
                                <w:color w:val="FFFFFF" w:themeColor="background1"/>
                                <w:sz w:val="20"/>
                              </w:rPr>
                            </w:pPr>
                          </w:p>
                          <w:p w14:paraId="386D1282" w14:textId="77777777" w:rsidR="00FB7B6D" w:rsidRDefault="00FB7B6D" w:rsidP="004645CB">
                            <w:pPr>
                              <w:rPr>
                                <w:b/>
                                <w:color w:val="FFFFFF" w:themeColor="background1"/>
                                <w:sz w:val="20"/>
                              </w:rPr>
                            </w:pPr>
                          </w:p>
                          <w:p w14:paraId="4B6BD746" w14:textId="77777777" w:rsidR="00E37F99" w:rsidRDefault="00E37F99" w:rsidP="004645CB">
                            <w:pPr>
                              <w:rPr>
                                <w:b/>
                                <w:color w:val="FFFFFF" w:themeColor="background1"/>
                                <w:sz w:val="20"/>
                              </w:rPr>
                            </w:pPr>
                          </w:p>
                          <w:p w14:paraId="032E6E4D" w14:textId="77777777" w:rsidR="00E37F99" w:rsidRDefault="00E37F99" w:rsidP="004645CB">
                            <w:pPr>
                              <w:rPr>
                                <w:b/>
                                <w:color w:val="FFFFFF" w:themeColor="background1"/>
                                <w:sz w:val="20"/>
                              </w:rPr>
                            </w:pPr>
                          </w:p>
                          <w:p w14:paraId="274A3998" w14:textId="77777777" w:rsidR="00E37F99" w:rsidRDefault="00E37F99" w:rsidP="004645CB">
                            <w:pPr>
                              <w:rPr>
                                <w:b/>
                                <w:color w:val="FFFFFF" w:themeColor="background1"/>
                                <w:sz w:val="20"/>
                              </w:rPr>
                            </w:pPr>
                          </w:p>
                          <w:p w14:paraId="659049D8" w14:textId="77777777" w:rsidR="00E37F99" w:rsidRPr="00430D94" w:rsidRDefault="00E37F99" w:rsidP="004645CB">
                            <w:pPr>
                              <w:rPr>
                                <w:b/>
                                <w:color w:val="FFFFFF" w:themeColor="background1"/>
                                <w:sz w:val="20"/>
                              </w:rPr>
                            </w:pPr>
                          </w:p>
                          <w:p w14:paraId="6B6DDB34"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707F3DC4"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7E5B"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" fillcolor="#8064a2 [3207]" stroked="f">
                <v:textbox>
                  <w:txbxContent>
                    <w:p w14:paraId="210A7737" w14:textId="77777777" w:rsidR="00FB7B6D" w:rsidRDefault="00FB7B6D"/>
                    <w:p w14:paraId="298C33E0" w14:textId="77777777" w:rsidR="00FB7B6D" w:rsidRDefault="00FB7B6D"/>
                    <w:p w14:paraId="02AEE960" w14:textId="77777777" w:rsidR="00FB7B6D" w:rsidRDefault="00FB7B6D"/>
                    <w:p w14:paraId="0B3BC8EB" w14:textId="77777777" w:rsidR="00FB7B6D" w:rsidRDefault="00FB7B6D"/>
                    <w:p w14:paraId="0F9785F7" w14:textId="77777777" w:rsidR="00FB7B6D" w:rsidRDefault="00FB7B6D"/>
                    <w:p w14:paraId="42FB0DBE" w14:textId="77777777" w:rsidR="00FB7B6D" w:rsidRDefault="00FB7B6D"/>
                    <w:p w14:paraId="344B0562" w14:textId="77777777" w:rsidR="00FB7B6D" w:rsidRDefault="00FB7B6D"/>
                    <w:p w14:paraId="3D1A4A2F" w14:textId="77777777" w:rsidR="00FB7B6D" w:rsidRDefault="00FB7B6D"/>
                    <w:p w14:paraId="349CAECA" w14:textId="77777777" w:rsidR="00FB7B6D" w:rsidRDefault="00FB7B6D"/>
                    <w:p w14:paraId="79EA3A52" w14:textId="77777777" w:rsidR="00FB7B6D" w:rsidRDefault="00FB7B6D"/>
                    <w:p w14:paraId="29CC4BCF" w14:textId="77777777" w:rsidR="00FB7B6D" w:rsidRDefault="00FB7B6D">
                      <w:pPr>
                        <w:pStyle w:val="BodyText"/>
                        <w:spacing w:after="0" w:line="240" w:lineRule="auto"/>
                        <w:rPr>
                          <w:rFonts w:ascii="Arial Black" w:hAnsi="Arial Black"/>
                        </w:rPr>
                      </w:pPr>
                    </w:p>
                    <w:p w14:paraId="1D850CF5" w14:textId="77777777" w:rsidR="00FB7B6D" w:rsidRDefault="00FB7B6D">
                      <w:pPr>
                        <w:pStyle w:val="BodyText"/>
                        <w:spacing w:after="0" w:line="240" w:lineRule="auto"/>
                        <w:rPr>
                          <w:rFonts w:ascii="Arial Black" w:hAnsi="Arial Black"/>
                        </w:rPr>
                      </w:pPr>
                    </w:p>
                    <w:p w14:paraId="144ED4CB" w14:textId="77777777" w:rsidR="00FB7B6D" w:rsidRDefault="00FB7B6D">
                      <w:pPr>
                        <w:pStyle w:val="BodyText"/>
                        <w:spacing w:after="0" w:line="240" w:lineRule="auto"/>
                        <w:rPr>
                          <w:rFonts w:ascii="Arial Black" w:hAnsi="Arial Black"/>
                        </w:rPr>
                      </w:pPr>
                    </w:p>
                    <w:p w14:paraId="2F4635A8" w14:textId="77777777" w:rsidR="00FB7B6D" w:rsidRDefault="00FB7B6D">
                      <w:pPr>
                        <w:pStyle w:val="BodyText"/>
                        <w:spacing w:after="0" w:line="240" w:lineRule="auto"/>
                        <w:rPr>
                          <w:rFonts w:ascii="Arial Black" w:hAnsi="Arial Black"/>
                        </w:rPr>
                      </w:pPr>
                    </w:p>
                    <w:p w14:paraId="33853391" w14:textId="77777777" w:rsidR="00FB7B6D" w:rsidRDefault="00FB7B6D">
                      <w:pPr>
                        <w:pStyle w:val="BodyText"/>
                        <w:spacing w:after="0" w:line="240" w:lineRule="auto"/>
                        <w:rPr>
                          <w:rFonts w:ascii="Arial Black" w:hAnsi="Arial Black"/>
                        </w:rPr>
                      </w:pPr>
                    </w:p>
                    <w:p w14:paraId="18180ABC" w14:textId="77777777" w:rsidR="00FB7B6D" w:rsidRDefault="00FB7B6D">
                      <w:pPr>
                        <w:pStyle w:val="BodyText"/>
                        <w:spacing w:after="0" w:line="240" w:lineRule="auto"/>
                        <w:rPr>
                          <w:rFonts w:ascii="Arial Black" w:hAnsi="Arial Black"/>
                        </w:rPr>
                      </w:pPr>
                    </w:p>
                    <w:p w14:paraId="6D608597"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2AF1F402" w14:textId="77777777" w:rsidR="00FB7B6D" w:rsidRPr="00430D94" w:rsidRDefault="00FB7B6D" w:rsidP="004B66FC">
                      <w:pPr>
                        <w:ind w:right="-17"/>
                        <w:rPr>
                          <w:color w:val="FFFFFF" w:themeColor="background1"/>
                          <w:sz w:val="20"/>
                        </w:rPr>
                      </w:pPr>
                    </w:p>
                    <w:p w14:paraId="1F2AB7D6"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38513C">
                        <w:rPr>
                          <w:i/>
                          <w:color w:val="FFFFFF" w:themeColor="background1"/>
                          <w:sz w:val="18"/>
                          <w:szCs w:val="18"/>
                        </w:rPr>
                        <w:t>2</w:t>
                      </w:r>
                    </w:p>
                    <w:p w14:paraId="44DB4EAE" w14:textId="77777777" w:rsidR="00FB7B6D" w:rsidRPr="00430D94" w:rsidRDefault="00FB7B6D" w:rsidP="00285737">
                      <w:pPr>
                        <w:ind w:right="-17"/>
                        <w:rPr>
                          <w:i/>
                          <w:color w:val="FFFFFF" w:themeColor="background1"/>
                          <w:sz w:val="18"/>
                          <w:szCs w:val="18"/>
                        </w:rPr>
                      </w:pPr>
                    </w:p>
                    <w:p w14:paraId="2C663D0F" w14:textId="316366FC" w:rsidR="00FB7B6D" w:rsidRPr="00430D94" w:rsidRDefault="00E37F99" w:rsidP="000A364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38513C">
                        <w:rPr>
                          <w:i/>
                          <w:color w:val="FFFFFF" w:themeColor="background1"/>
                          <w:sz w:val="18"/>
                          <w:szCs w:val="18"/>
                        </w:rPr>
                        <w:t>3</w:t>
                      </w:r>
                      <w:r>
                        <w:rPr>
                          <w:i/>
                          <w:color w:val="FFFFFF" w:themeColor="background1"/>
                          <w:sz w:val="18"/>
                          <w:szCs w:val="18"/>
                        </w:rPr>
                        <w:t>-</w:t>
                      </w:r>
                      <w:r w:rsidR="0052113B">
                        <w:rPr>
                          <w:i/>
                          <w:color w:val="FFFFFF" w:themeColor="background1"/>
                          <w:sz w:val="18"/>
                          <w:szCs w:val="18"/>
                        </w:rPr>
                        <w:t>4</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 xml:space="preserve">Karen Swanson…...P </w:t>
                      </w:r>
                      <w:r w:rsidR="0052113B">
                        <w:rPr>
                          <w:i/>
                          <w:color w:val="FFFFFF" w:themeColor="background1"/>
                          <w:sz w:val="18"/>
                          <w:szCs w:val="18"/>
                        </w:rPr>
                        <w:t>5-</w:t>
                      </w:r>
                      <w:r w:rsidR="005A693C">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t>Outreach…</w:t>
                      </w:r>
                      <w:r w:rsidR="0017480F">
                        <w:rPr>
                          <w:i/>
                          <w:color w:val="FFFFFF" w:themeColor="background1"/>
                          <w:sz w:val="18"/>
                          <w:szCs w:val="18"/>
                        </w:rPr>
                        <w:t>…</w:t>
                      </w:r>
                      <w:r>
                        <w:rPr>
                          <w:i/>
                          <w:color w:val="FFFFFF" w:themeColor="background1"/>
                          <w:sz w:val="18"/>
                          <w:szCs w:val="18"/>
                        </w:rPr>
                        <w:t>.</w:t>
                      </w:r>
                      <w:r w:rsidR="0052113B">
                        <w:rPr>
                          <w:i/>
                          <w:color w:val="FFFFFF" w:themeColor="background1"/>
                          <w:sz w:val="18"/>
                          <w:szCs w:val="18"/>
                        </w:rPr>
                        <w:t>.</w:t>
                      </w:r>
                      <w:r w:rsidR="00FB7B6D">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0E27ED">
                        <w:rPr>
                          <w:i/>
                          <w:color w:val="FFFFFF" w:themeColor="background1"/>
                          <w:sz w:val="18"/>
                          <w:szCs w:val="18"/>
                        </w:rPr>
                        <w:t>7-8</w:t>
                      </w:r>
                    </w:p>
                    <w:p w14:paraId="694125BD" w14:textId="77777777" w:rsidR="00FB7B6D" w:rsidRPr="00430D94" w:rsidRDefault="00FB7B6D" w:rsidP="00285737">
                      <w:pPr>
                        <w:tabs>
                          <w:tab w:val="left" w:pos="360"/>
                        </w:tabs>
                        <w:ind w:right="-17"/>
                        <w:rPr>
                          <w:i/>
                          <w:color w:val="FFFFFF" w:themeColor="background1"/>
                          <w:sz w:val="18"/>
                          <w:szCs w:val="18"/>
                        </w:rPr>
                      </w:pPr>
                    </w:p>
                    <w:p w14:paraId="0351B3D5" w14:textId="2D6671E1"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w:t>
                      </w:r>
                      <w:r w:rsidR="000E27ED">
                        <w:rPr>
                          <w:i/>
                          <w:color w:val="FFFFFF" w:themeColor="background1"/>
                          <w:sz w:val="18"/>
                          <w:szCs w:val="18"/>
                        </w:rPr>
                        <w:t>.</w:t>
                      </w:r>
                      <w:r>
                        <w:rPr>
                          <w:i/>
                          <w:color w:val="FFFFFF" w:themeColor="background1"/>
                          <w:sz w:val="18"/>
                          <w:szCs w:val="18"/>
                        </w:rPr>
                        <w:t xml:space="preserve">…P </w:t>
                      </w:r>
                      <w:r w:rsidR="000E27ED">
                        <w:rPr>
                          <w:i/>
                          <w:color w:val="FFFFFF" w:themeColor="background1"/>
                          <w:sz w:val="18"/>
                          <w:szCs w:val="18"/>
                        </w:rPr>
                        <w:t xml:space="preserve"> 9</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52113B">
                        <w:rPr>
                          <w:i/>
                          <w:color w:val="FFFFFF" w:themeColor="background1"/>
                          <w:sz w:val="18"/>
                          <w:szCs w:val="18"/>
                        </w:rPr>
                        <w:t>1</w:t>
                      </w:r>
                      <w:r w:rsidR="000E27ED">
                        <w:rPr>
                          <w:i/>
                          <w:color w:val="FFFFFF" w:themeColor="background1"/>
                          <w:sz w:val="18"/>
                          <w:szCs w:val="18"/>
                        </w:rPr>
                        <w:t>0</w:t>
                      </w:r>
                      <w:r>
                        <w:rPr>
                          <w:i/>
                          <w:color w:val="FFFFFF" w:themeColor="background1"/>
                          <w:sz w:val="18"/>
                          <w:szCs w:val="18"/>
                        </w:rPr>
                        <w:br/>
                      </w:r>
                    </w:p>
                    <w:p w14:paraId="706CA2A1" w14:textId="77788794" w:rsidR="00FB7B6D" w:rsidRPr="00430D94" w:rsidRDefault="00FB7B6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 xml:space="preserve">Anniversaries………P </w:t>
                      </w:r>
                      <w:r w:rsidR="0052113B">
                        <w:rPr>
                          <w:i/>
                          <w:color w:val="FFFFFF" w:themeColor="background1"/>
                          <w:sz w:val="18"/>
                          <w:szCs w:val="18"/>
                        </w:rPr>
                        <w:t>1</w:t>
                      </w:r>
                      <w:r w:rsidR="000E27ED">
                        <w:rPr>
                          <w:i/>
                          <w:color w:val="FFFFFF" w:themeColor="background1"/>
                          <w:sz w:val="18"/>
                          <w:szCs w:val="18"/>
                        </w:rPr>
                        <w:t>1</w:t>
                      </w:r>
                    </w:p>
                    <w:p w14:paraId="12A7F9CC" w14:textId="77777777" w:rsidR="00FB7B6D" w:rsidRPr="00430D94" w:rsidRDefault="00FB7B6D" w:rsidP="00285737">
                      <w:pPr>
                        <w:ind w:right="-17"/>
                        <w:rPr>
                          <w:i/>
                          <w:color w:val="FFFFFF" w:themeColor="background1"/>
                          <w:sz w:val="18"/>
                          <w:szCs w:val="18"/>
                        </w:rPr>
                      </w:pPr>
                    </w:p>
                    <w:p w14:paraId="5126C287" w14:textId="77777777" w:rsidR="00FB7B6D" w:rsidRPr="00430D94" w:rsidRDefault="00FB7B6D">
                      <w:pPr>
                        <w:rPr>
                          <w:i/>
                          <w:color w:val="FFFFFF" w:themeColor="background1"/>
                          <w:sz w:val="18"/>
                        </w:rPr>
                      </w:pPr>
                    </w:p>
                    <w:p w14:paraId="57019074" w14:textId="77777777" w:rsidR="00FB7B6D" w:rsidRPr="00430D94" w:rsidRDefault="00FB7B6D">
                      <w:pPr>
                        <w:rPr>
                          <w:i/>
                          <w:color w:val="FFFFFF" w:themeColor="background1"/>
                          <w:sz w:val="18"/>
                        </w:rPr>
                      </w:pPr>
                    </w:p>
                    <w:p w14:paraId="720FA30E" w14:textId="77777777" w:rsidR="00FB7B6D" w:rsidRPr="00430D94" w:rsidRDefault="00FB7B6D">
                      <w:pPr>
                        <w:rPr>
                          <w:i/>
                          <w:color w:val="FFFFFF" w:themeColor="background1"/>
                          <w:sz w:val="18"/>
                        </w:rPr>
                      </w:pPr>
                    </w:p>
                    <w:p w14:paraId="5CEF4606" w14:textId="77777777" w:rsidR="00FB7B6D" w:rsidRPr="00430D94" w:rsidRDefault="00FB7B6D">
                      <w:pPr>
                        <w:rPr>
                          <w:i/>
                          <w:color w:val="FFFFFF" w:themeColor="background1"/>
                          <w:sz w:val="18"/>
                        </w:rPr>
                      </w:pPr>
                    </w:p>
                    <w:p w14:paraId="625E2A6C" w14:textId="77777777" w:rsidR="00FB7B6D" w:rsidRPr="00430D94" w:rsidRDefault="00FB7B6D">
                      <w:pPr>
                        <w:rPr>
                          <w:i/>
                          <w:color w:val="FFFFFF" w:themeColor="background1"/>
                          <w:sz w:val="18"/>
                        </w:rPr>
                      </w:pPr>
                      <w:r w:rsidRPr="00430D94">
                        <w:rPr>
                          <w:i/>
                          <w:color w:val="FFFFFF" w:themeColor="background1"/>
                          <w:sz w:val="18"/>
                        </w:rPr>
                        <w:t xml:space="preserve"> </w:t>
                      </w:r>
                    </w:p>
                    <w:p w14:paraId="518E4DB2" w14:textId="77777777" w:rsidR="00FB7B6D" w:rsidRPr="00430D94" w:rsidRDefault="00FB7B6D">
                      <w:pPr>
                        <w:rPr>
                          <w:i/>
                          <w:color w:val="FFFFFF" w:themeColor="background1"/>
                          <w:sz w:val="18"/>
                        </w:rPr>
                      </w:pPr>
                    </w:p>
                    <w:p w14:paraId="5B47850C" w14:textId="77777777" w:rsidR="00FB7B6D" w:rsidRPr="00430D94" w:rsidRDefault="00FB7B6D">
                      <w:pPr>
                        <w:rPr>
                          <w:i/>
                          <w:color w:val="FFFFFF" w:themeColor="background1"/>
                          <w:sz w:val="18"/>
                        </w:rPr>
                      </w:pPr>
                    </w:p>
                    <w:p w14:paraId="61C7FFF7" w14:textId="77777777" w:rsidR="00FB7B6D" w:rsidRPr="00430D94" w:rsidRDefault="00FB7B6D">
                      <w:pPr>
                        <w:rPr>
                          <w:i/>
                          <w:color w:val="FFFFFF" w:themeColor="background1"/>
                          <w:sz w:val="18"/>
                        </w:rPr>
                      </w:pPr>
                    </w:p>
                    <w:p w14:paraId="50B38211" w14:textId="77777777" w:rsidR="00FB7B6D" w:rsidRPr="00430D94" w:rsidRDefault="00FB7B6D">
                      <w:pPr>
                        <w:rPr>
                          <w:i/>
                          <w:color w:val="FFFFFF" w:themeColor="background1"/>
                          <w:sz w:val="18"/>
                        </w:rPr>
                      </w:pPr>
                    </w:p>
                    <w:p w14:paraId="1191B021" w14:textId="77777777" w:rsidR="00FB7B6D" w:rsidRDefault="00FB7B6D" w:rsidP="004645CB">
                      <w:pPr>
                        <w:rPr>
                          <w:b/>
                          <w:color w:val="FFFFFF" w:themeColor="background1"/>
                          <w:sz w:val="20"/>
                        </w:rPr>
                      </w:pPr>
                    </w:p>
                    <w:p w14:paraId="1D1E8F53" w14:textId="77777777" w:rsidR="00FB7B6D" w:rsidRDefault="00FB7B6D" w:rsidP="004645CB">
                      <w:pPr>
                        <w:rPr>
                          <w:b/>
                          <w:color w:val="FFFFFF" w:themeColor="background1"/>
                          <w:sz w:val="20"/>
                        </w:rPr>
                      </w:pPr>
                    </w:p>
                    <w:p w14:paraId="386D1282" w14:textId="77777777" w:rsidR="00FB7B6D" w:rsidRDefault="00FB7B6D" w:rsidP="004645CB">
                      <w:pPr>
                        <w:rPr>
                          <w:b/>
                          <w:color w:val="FFFFFF" w:themeColor="background1"/>
                          <w:sz w:val="20"/>
                        </w:rPr>
                      </w:pPr>
                    </w:p>
                    <w:p w14:paraId="4B6BD746" w14:textId="77777777" w:rsidR="00E37F99" w:rsidRDefault="00E37F99" w:rsidP="004645CB">
                      <w:pPr>
                        <w:rPr>
                          <w:b/>
                          <w:color w:val="FFFFFF" w:themeColor="background1"/>
                          <w:sz w:val="20"/>
                        </w:rPr>
                      </w:pPr>
                    </w:p>
                    <w:p w14:paraId="032E6E4D" w14:textId="77777777" w:rsidR="00E37F99" w:rsidRDefault="00E37F99" w:rsidP="004645CB">
                      <w:pPr>
                        <w:rPr>
                          <w:b/>
                          <w:color w:val="FFFFFF" w:themeColor="background1"/>
                          <w:sz w:val="20"/>
                        </w:rPr>
                      </w:pPr>
                    </w:p>
                    <w:p w14:paraId="274A3998" w14:textId="77777777" w:rsidR="00E37F99" w:rsidRDefault="00E37F99" w:rsidP="004645CB">
                      <w:pPr>
                        <w:rPr>
                          <w:b/>
                          <w:color w:val="FFFFFF" w:themeColor="background1"/>
                          <w:sz w:val="20"/>
                        </w:rPr>
                      </w:pPr>
                    </w:p>
                    <w:p w14:paraId="659049D8" w14:textId="77777777" w:rsidR="00E37F99" w:rsidRPr="00430D94" w:rsidRDefault="00E37F99" w:rsidP="004645CB">
                      <w:pPr>
                        <w:rPr>
                          <w:b/>
                          <w:color w:val="FFFFFF" w:themeColor="background1"/>
                          <w:sz w:val="20"/>
                        </w:rPr>
                      </w:pPr>
                    </w:p>
                    <w:p w14:paraId="6B6DDB34"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707F3DC4"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02670E8A" wp14:editId="46A584B9">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E60CA"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56E176B7" wp14:editId="22941C3B">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86FF" w14:textId="77777777" w:rsidR="00FB7B6D" w:rsidRDefault="00FB7B6D"/>
                          <w:p w14:paraId="786F9B2E" w14:textId="77777777" w:rsidR="00FB7B6D" w:rsidRDefault="00FB7B6D">
                            <w:pPr>
                              <w:pStyle w:val="Heading9"/>
                            </w:pPr>
                          </w:p>
                          <w:p w14:paraId="6CA13CE7" w14:textId="77777777" w:rsidR="00FB7B6D" w:rsidRDefault="00FB7B6D">
                            <w:pPr>
                              <w:pStyle w:val="Heading9"/>
                            </w:pPr>
                            <w:r>
                              <w:t xml:space="preserve"> </w:t>
                            </w:r>
                            <w:r>
                              <w:rPr>
                                <w:noProof/>
                                <w:vertAlign w:val="subscript"/>
                              </w:rPr>
                              <w:drawing>
                                <wp:inline distT="0" distB="0" distL="0" distR="0" wp14:anchorId="3ACDC2EB" wp14:editId="02BB885E">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76B7"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hsA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" filled="f" stroked="f">
                <v:textbox inset="0,0,0,0">
                  <w:txbxContent>
                    <w:p w14:paraId="0B4886FF" w14:textId="77777777" w:rsidR="00FB7B6D" w:rsidRDefault="00FB7B6D"/>
                    <w:p w14:paraId="786F9B2E" w14:textId="77777777" w:rsidR="00FB7B6D" w:rsidRDefault="00FB7B6D">
                      <w:pPr>
                        <w:pStyle w:val="Heading9"/>
                      </w:pPr>
                    </w:p>
                    <w:p w14:paraId="6CA13CE7" w14:textId="77777777" w:rsidR="00FB7B6D" w:rsidRDefault="00FB7B6D">
                      <w:pPr>
                        <w:pStyle w:val="Heading9"/>
                      </w:pPr>
                      <w:r>
                        <w:t xml:space="preserve"> </w:t>
                      </w:r>
                      <w:r>
                        <w:rPr>
                          <w:noProof/>
                          <w:vertAlign w:val="subscript"/>
                        </w:rPr>
                        <w:drawing>
                          <wp:inline distT="0" distB="0" distL="0" distR="0" wp14:anchorId="3ACDC2EB" wp14:editId="02BB885E">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270BBD6E" wp14:editId="086EEF12">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254946D"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21CEF14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1B0A909D"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BD6E"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AnTVyXqwIAALIFAAAOAAAAAAAA&#10;AAAAAAAAAC4CAABkcnMvZTJvRG9jLnhtbFBLAQItABQABgAIAAAAIQCYJ1yM3wAAAAwBAAAPAAAA&#10;AAAAAAAAAAAAAAUFAABkcnMvZG93bnJldi54bWxQSwUGAAAAAAQABADzAAAAEQYAAAAA&#10;" filled="f" stroked="f" strokecolor="white">
                <v:textbox inset="0,0,0,0">
                  <w:txbxContent>
                    <w:p w14:paraId="2254946D"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21CEF14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1B0A909D"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14:paraId="1012C5D2" w14:textId="77777777" w:rsidR="0015316A" w:rsidRDefault="00201964">
      <w:pPr>
        <w:rPr>
          <w:noProof/>
        </w:rPr>
      </w:pPr>
      <w:r>
        <w:rPr>
          <w:noProof/>
        </w:rPr>
        <mc:AlternateContent>
          <mc:Choice Requires="wps">
            <w:drawing>
              <wp:anchor distT="0" distB="0" distL="114300" distR="114300" simplePos="0" relativeHeight="251657728" behindDoc="0" locked="0" layoutInCell="1" allowOverlap="1" wp14:anchorId="22D62B4E" wp14:editId="0D4817CC">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E520"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2B4E"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24AE520" w14:textId="77777777" w:rsidR="00FB7B6D" w:rsidRDefault="00FB7B6D">
                      <w:pPr>
                        <w:pStyle w:val="BodyText"/>
                      </w:pPr>
                    </w:p>
                  </w:txbxContent>
                </v:textbox>
                <w10:wrap anchorx="page" anchory="page"/>
              </v:shape>
            </w:pict>
          </mc:Fallback>
        </mc:AlternateContent>
      </w:r>
    </w:p>
    <w:p w14:paraId="3B3BBB1E" w14:textId="77777777" w:rsidR="0015316A" w:rsidRDefault="00201964">
      <w:pPr>
        <w:rPr>
          <w:noProof/>
        </w:rPr>
      </w:pPr>
      <w:r>
        <w:rPr>
          <w:noProof/>
        </w:rPr>
        <mc:AlternateContent>
          <mc:Choice Requires="wps">
            <w:drawing>
              <wp:anchor distT="0" distB="0" distL="114300" distR="114300" simplePos="0" relativeHeight="251661824" behindDoc="0" locked="0" layoutInCell="1" allowOverlap="1" wp14:anchorId="21C59306" wp14:editId="33A62393">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725A"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9306"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50B9725A" w14:textId="77777777" w:rsidR="00FB7B6D" w:rsidRDefault="00FB7B6D">
                      <w:pPr>
                        <w:pStyle w:val="BodyText"/>
                      </w:pPr>
                    </w:p>
                  </w:txbxContent>
                </v:textbox>
                <w10:wrap anchorx="page" anchory="page"/>
              </v:shape>
            </w:pict>
          </mc:Fallback>
        </mc:AlternateContent>
      </w:r>
    </w:p>
    <w:p w14:paraId="7D863FB7" w14:textId="77777777" w:rsidR="0015316A" w:rsidRDefault="0015316A">
      <w:pPr>
        <w:rPr>
          <w:noProof/>
        </w:rPr>
      </w:pPr>
    </w:p>
    <w:p w14:paraId="22475D2C" w14:textId="77777777" w:rsidR="0015316A" w:rsidRDefault="00201964">
      <w:pPr>
        <w:rPr>
          <w:noProof/>
        </w:rPr>
      </w:pPr>
      <w:r>
        <w:rPr>
          <w:noProof/>
        </w:rPr>
        <mc:AlternateContent>
          <mc:Choice Requires="wps">
            <w:drawing>
              <wp:anchor distT="0" distB="0" distL="114300" distR="114300" simplePos="0" relativeHeight="251650560" behindDoc="0" locked="0" layoutInCell="1" allowOverlap="1" wp14:anchorId="07AF8271" wp14:editId="732BD9D4">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CED6" w14:textId="77777777" w:rsidR="00FB7B6D" w:rsidRDefault="00FB7B6D">
                            <w:pPr>
                              <w:pStyle w:val="BodyText"/>
                              <w:rPr>
                                <w:b/>
                                <w:i/>
                              </w:rPr>
                            </w:pPr>
                            <w:r>
                              <w:rPr>
                                <w:b/>
                                <w:i/>
                              </w:rPr>
                              <w:t>Individual Highlights:</w:t>
                            </w:r>
                          </w:p>
                          <w:p w14:paraId="09D9C87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02ECB6E8"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4E3199C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FE63E2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1EEBC94C"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56961BA2"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7AF0A70"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8271"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3626CED6" w14:textId="77777777" w:rsidR="00FB7B6D" w:rsidRDefault="00FB7B6D">
                      <w:pPr>
                        <w:pStyle w:val="BodyText"/>
                        <w:rPr>
                          <w:b/>
                          <w:i/>
                        </w:rPr>
                      </w:pPr>
                      <w:r>
                        <w:rPr>
                          <w:b/>
                          <w:i/>
                        </w:rPr>
                        <w:t>Individual Highlights:</w:t>
                      </w:r>
                    </w:p>
                    <w:p w14:paraId="09D9C87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02ECB6E8"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4E3199C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FE63E2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1EEBC94C"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56961BA2"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7AF0A70"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74507D5E" wp14:editId="4EE679F5">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16D0" w14:textId="77777777" w:rsidR="00FB7B6D" w:rsidRDefault="00FB7B6D">
                            <w:pPr>
                              <w:pStyle w:val="BodyText"/>
                              <w:rPr>
                                <w:b/>
                                <w:i/>
                              </w:rPr>
                            </w:pPr>
                            <w:r>
                              <w:rPr>
                                <w:b/>
                                <w:i/>
                              </w:rPr>
                              <w:t>Special Interest Articles:</w:t>
                            </w:r>
                          </w:p>
                          <w:p w14:paraId="2C290A99" w14:textId="77777777" w:rsidR="00FB7B6D" w:rsidRDefault="00FB7B6D"/>
                          <w:p w14:paraId="3D884BAD"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30CBF940" w14:textId="77777777" w:rsidR="00FB7B6D" w:rsidRDefault="00FB7B6D">
                            <w:pPr>
                              <w:pStyle w:val="BodyTextIndent"/>
                              <w:spacing w:line="220" w:lineRule="exact"/>
                              <w:rPr>
                                <w:color w:val="333300"/>
                              </w:rPr>
                            </w:pPr>
                          </w:p>
                          <w:p w14:paraId="1C25D814"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72DF4A35" w14:textId="77777777" w:rsidR="00FB7B6D" w:rsidRDefault="00FB7B6D">
                            <w:pPr>
                              <w:pStyle w:val="BodyTextIndent"/>
                              <w:spacing w:line="220" w:lineRule="exact"/>
                              <w:rPr>
                                <w:color w:val="333300"/>
                              </w:rPr>
                            </w:pPr>
                          </w:p>
                          <w:p w14:paraId="7B2ED660" w14:textId="77777777"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07D5E"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676516D0" w14:textId="77777777" w:rsidR="00FB7B6D" w:rsidRDefault="00FB7B6D">
                      <w:pPr>
                        <w:pStyle w:val="BodyText"/>
                        <w:rPr>
                          <w:b/>
                          <w:i/>
                        </w:rPr>
                      </w:pPr>
                      <w:r>
                        <w:rPr>
                          <w:b/>
                          <w:i/>
                        </w:rPr>
                        <w:t>Special Interest Articles:</w:t>
                      </w:r>
                    </w:p>
                    <w:p w14:paraId="2C290A99" w14:textId="77777777" w:rsidR="00FB7B6D" w:rsidRDefault="00FB7B6D"/>
                    <w:p w14:paraId="3D884BAD"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30CBF940" w14:textId="77777777" w:rsidR="00FB7B6D" w:rsidRDefault="00FB7B6D">
                      <w:pPr>
                        <w:pStyle w:val="BodyTextIndent"/>
                        <w:spacing w:line="220" w:lineRule="exact"/>
                        <w:rPr>
                          <w:color w:val="333300"/>
                        </w:rPr>
                      </w:pPr>
                    </w:p>
                    <w:p w14:paraId="1C25D814"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72DF4A35" w14:textId="77777777" w:rsidR="00FB7B6D" w:rsidRDefault="00FB7B6D">
                      <w:pPr>
                        <w:pStyle w:val="BodyTextIndent"/>
                        <w:spacing w:line="220" w:lineRule="exact"/>
                        <w:rPr>
                          <w:color w:val="333300"/>
                        </w:rPr>
                      </w:pPr>
                    </w:p>
                    <w:p w14:paraId="7B2ED660" w14:textId="77777777"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26CE270B" w14:textId="77777777" w:rsidR="0015316A" w:rsidRDefault="0015316A">
      <w:pPr>
        <w:rPr>
          <w:noProof/>
        </w:rPr>
      </w:pPr>
    </w:p>
    <w:p w14:paraId="4DBCA477" w14:textId="77777777"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7AE17AC0" wp14:editId="372F1448">
                <wp:simplePos x="0" y="0"/>
                <wp:positionH relativeFrom="page">
                  <wp:posOffset>2339340</wp:posOffset>
                </wp:positionH>
                <wp:positionV relativeFrom="page">
                  <wp:posOffset>2491740</wp:posOffset>
                </wp:positionV>
                <wp:extent cx="4975860" cy="7114554"/>
                <wp:effectExtent l="0" t="0" r="15240" b="1016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1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D649" w14:textId="77777777" w:rsidR="00FB7B6D" w:rsidRDefault="0052113B" w:rsidP="006F1238">
                            <w:pPr>
                              <w:spacing w:before="120" w:after="120" w:line="300" w:lineRule="exact"/>
                            </w:pPr>
                            <w:r>
                              <w:br/>
                            </w:r>
                            <w:r w:rsidR="00FB7B6D" w:rsidRPr="000144DF">
                              <w:t xml:space="preserve">Dear Members and Friends of St. Ambrose Episcopal Church, </w:t>
                            </w:r>
                          </w:p>
                          <w:p w14:paraId="75E9B071" w14:textId="77777777" w:rsidR="00FE47C2" w:rsidRPr="00D97637" w:rsidRDefault="00FB7B6D"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r w:rsidRPr="00037076">
                              <w:rPr>
                                <w:rFonts w:ascii="Arial" w:hAnsi="Arial" w:cs="Arial"/>
                                <w:sz w:val="12"/>
                                <w:szCs w:val="12"/>
                              </w:rPr>
                              <w:br/>
                            </w:r>
                            <w:r w:rsidR="00FE47C2" w:rsidRPr="00D97637">
                              <w:rPr>
                                <w:rFonts w:ascii="Arial" w:hAnsi="Arial" w:cs="Arial"/>
                                <w:sz w:val="24"/>
                                <w:szCs w:val="24"/>
                              </w:rPr>
                              <w:tab/>
                              <w:t xml:space="preserve">Aloha and Happy </w:t>
                            </w:r>
                            <w:r w:rsidR="00FE47C2">
                              <w:rPr>
                                <w:rFonts w:ascii="Arial" w:hAnsi="Arial" w:cs="Arial"/>
                                <w:sz w:val="24"/>
                                <w:szCs w:val="24"/>
                              </w:rPr>
                              <w:t>New Year!  The Y</w:t>
                            </w:r>
                            <w:r w:rsidR="00FE47C2" w:rsidRPr="00D97637">
                              <w:rPr>
                                <w:rFonts w:ascii="Arial" w:hAnsi="Arial" w:cs="Arial"/>
                                <w:sz w:val="24"/>
                                <w:szCs w:val="24"/>
                              </w:rPr>
                              <w:t>ear 2020 promises to be a year of renewed ministry.  With the consent of the Vestry, and the agreement of the staff involved, I have decided</w:t>
                            </w:r>
                            <w:r w:rsidR="00FE47C2">
                              <w:rPr>
                                <w:rFonts w:ascii="Arial" w:hAnsi="Arial" w:cs="Arial"/>
                                <w:bCs/>
                                <w:sz w:val="24"/>
                                <w:szCs w:val="24"/>
                              </w:rPr>
                              <w:t xml:space="preserve"> that the Rev. Karen </w:t>
                            </w:r>
                            <w:r w:rsidR="00FE47C2" w:rsidRPr="00D97637">
                              <w:rPr>
                                <w:rFonts w:ascii="Arial" w:hAnsi="Arial" w:cs="Arial"/>
                                <w:bCs/>
                                <w:sz w:val="24"/>
                                <w:szCs w:val="24"/>
                              </w:rPr>
                              <w:t xml:space="preserve">Swanson will assume the role of Associate for Youth, Children and Family Ministry.  This means she will be responsible for the oversight of the </w:t>
                            </w:r>
                            <w:r w:rsidR="00FE47C2">
                              <w:rPr>
                                <w:rFonts w:ascii="Arial" w:hAnsi="Arial" w:cs="Arial"/>
                                <w:bCs/>
                                <w:sz w:val="24"/>
                                <w:szCs w:val="24"/>
                              </w:rPr>
                              <w:t>y</w:t>
                            </w:r>
                            <w:r w:rsidR="00FE47C2" w:rsidRPr="00D97637">
                              <w:rPr>
                                <w:rFonts w:ascii="Arial" w:hAnsi="Arial" w:cs="Arial"/>
                                <w:bCs/>
                                <w:sz w:val="24"/>
                                <w:szCs w:val="24"/>
                              </w:rPr>
                              <w:t xml:space="preserve">outh </w:t>
                            </w:r>
                            <w:r w:rsidR="00FE47C2">
                              <w:rPr>
                                <w:rFonts w:ascii="Arial" w:hAnsi="Arial" w:cs="Arial"/>
                                <w:bCs/>
                                <w:sz w:val="24"/>
                                <w:szCs w:val="24"/>
                              </w:rPr>
                              <w:t>m</w:t>
                            </w:r>
                            <w:r w:rsidR="00FE47C2" w:rsidRPr="00D97637">
                              <w:rPr>
                                <w:rFonts w:ascii="Arial" w:hAnsi="Arial" w:cs="Arial"/>
                                <w:bCs/>
                                <w:sz w:val="24"/>
                                <w:szCs w:val="24"/>
                              </w:rPr>
                              <w:t>inistry, and will d</w:t>
                            </w:r>
                            <w:r w:rsidR="00FE47C2">
                              <w:rPr>
                                <w:rFonts w:ascii="Arial" w:hAnsi="Arial" w:cs="Arial"/>
                                <w:bCs/>
                                <w:sz w:val="24"/>
                                <w:szCs w:val="24"/>
                              </w:rPr>
                              <w:t>elegate responsibility for the S</w:t>
                            </w:r>
                            <w:r w:rsidR="00FE47C2" w:rsidRPr="00D97637">
                              <w:rPr>
                                <w:rFonts w:ascii="Arial" w:hAnsi="Arial" w:cs="Arial"/>
                                <w:bCs/>
                                <w:sz w:val="24"/>
                                <w:szCs w:val="24"/>
                              </w:rPr>
                              <w:t xml:space="preserve">unday </w:t>
                            </w:r>
                            <w:r w:rsidR="00FE47C2">
                              <w:rPr>
                                <w:rFonts w:ascii="Arial" w:hAnsi="Arial" w:cs="Arial"/>
                                <w:bCs/>
                                <w:sz w:val="24"/>
                                <w:szCs w:val="24"/>
                              </w:rPr>
                              <w:t>s</w:t>
                            </w:r>
                            <w:r w:rsidR="00FE47C2" w:rsidRPr="00D97637">
                              <w:rPr>
                                <w:rFonts w:ascii="Arial" w:hAnsi="Arial" w:cs="Arial"/>
                                <w:bCs/>
                                <w:sz w:val="24"/>
                                <w:szCs w:val="24"/>
                              </w:rPr>
                              <w:t xml:space="preserve">chool, </w:t>
                            </w:r>
                            <w:r w:rsidR="00FE47C2">
                              <w:rPr>
                                <w:rFonts w:ascii="Arial" w:hAnsi="Arial" w:cs="Arial"/>
                                <w:bCs/>
                                <w:sz w:val="24"/>
                                <w:szCs w:val="24"/>
                              </w:rPr>
                              <w:t>n</w:t>
                            </w:r>
                            <w:r w:rsidR="00FE47C2" w:rsidRPr="00D97637">
                              <w:rPr>
                                <w:rFonts w:ascii="Arial" w:hAnsi="Arial" w:cs="Arial"/>
                                <w:bCs/>
                                <w:sz w:val="24"/>
                                <w:szCs w:val="24"/>
                              </w:rPr>
                              <w:t xml:space="preserve">ursery and </w:t>
                            </w:r>
                            <w:r w:rsidR="00FE47C2">
                              <w:rPr>
                                <w:rFonts w:ascii="Arial" w:hAnsi="Arial" w:cs="Arial"/>
                                <w:bCs/>
                                <w:sz w:val="24"/>
                                <w:szCs w:val="24"/>
                              </w:rPr>
                              <w:t>c</w:t>
                            </w:r>
                            <w:r w:rsidR="00FE47C2" w:rsidRPr="00D97637">
                              <w:rPr>
                                <w:rFonts w:ascii="Arial" w:hAnsi="Arial" w:cs="Arial"/>
                                <w:bCs/>
                                <w:sz w:val="24"/>
                                <w:szCs w:val="24"/>
                              </w:rPr>
                              <w:t xml:space="preserve">hildren’s </w:t>
                            </w:r>
                            <w:r w:rsidR="00FE47C2">
                              <w:rPr>
                                <w:rFonts w:ascii="Arial" w:hAnsi="Arial" w:cs="Arial"/>
                                <w:bCs/>
                                <w:sz w:val="24"/>
                                <w:szCs w:val="24"/>
                              </w:rPr>
                              <w:t>a</w:t>
                            </w:r>
                            <w:r w:rsidR="00FE47C2" w:rsidRPr="00D97637">
                              <w:rPr>
                                <w:rFonts w:ascii="Arial" w:hAnsi="Arial" w:cs="Arial"/>
                                <w:bCs/>
                                <w:sz w:val="24"/>
                                <w:szCs w:val="24"/>
                              </w:rPr>
                              <w:t>ctivities to Fe Balamiento who will assume the role of Minister of Children’s Ministry.</w:t>
                            </w:r>
                          </w:p>
                          <w:p w14:paraId="2122DE0E"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p>
                          <w:p w14:paraId="51AD946E"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r w:rsidRPr="00D97637">
                              <w:rPr>
                                <w:rFonts w:ascii="Arial" w:hAnsi="Arial" w:cs="Arial"/>
                                <w:bCs/>
                                <w:sz w:val="28"/>
                                <w:szCs w:val="28"/>
                              </w:rPr>
                              <w:tab/>
                            </w:r>
                            <w:r w:rsidRPr="00D97637">
                              <w:rPr>
                                <w:rFonts w:ascii="Arial" w:hAnsi="Arial" w:cs="Arial"/>
                                <w:bCs/>
                                <w:sz w:val="24"/>
                                <w:szCs w:val="24"/>
                              </w:rPr>
                              <w:t xml:space="preserve">The Rev. Karen Swanson will be the primary person leading the </w:t>
                            </w:r>
                            <w:r>
                              <w:rPr>
                                <w:rFonts w:ascii="Arial" w:hAnsi="Arial" w:cs="Arial"/>
                                <w:bCs/>
                                <w:sz w:val="24"/>
                                <w:szCs w:val="24"/>
                              </w:rPr>
                              <w:t>y</w:t>
                            </w:r>
                            <w:r w:rsidRPr="00D97637">
                              <w:rPr>
                                <w:rFonts w:ascii="Arial" w:hAnsi="Arial" w:cs="Arial"/>
                                <w:bCs/>
                                <w:sz w:val="24"/>
                                <w:szCs w:val="24"/>
                              </w:rPr>
                              <w:t xml:space="preserve">outh </w:t>
                            </w:r>
                            <w:r>
                              <w:rPr>
                                <w:rFonts w:ascii="Arial" w:hAnsi="Arial" w:cs="Arial"/>
                                <w:bCs/>
                                <w:sz w:val="24"/>
                                <w:szCs w:val="24"/>
                              </w:rPr>
                              <w:t>m</w:t>
                            </w:r>
                            <w:r w:rsidRPr="00D97637">
                              <w:rPr>
                                <w:rFonts w:ascii="Arial" w:hAnsi="Arial" w:cs="Arial"/>
                                <w:bCs/>
                                <w:sz w:val="24"/>
                                <w:szCs w:val="24"/>
                              </w:rPr>
                              <w:t>inistry.  She wil</w:t>
                            </w:r>
                            <w:r>
                              <w:rPr>
                                <w:rFonts w:ascii="Arial" w:hAnsi="Arial" w:cs="Arial"/>
                                <w:bCs/>
                                <w:sz w:val="24"/>
                                <w:szCs w:val="24"/>
                              </w:rPr>
                              <w:t>l work with Daniel Tate in the y</w:t>
                            </w:r>
                            <w:r w:rsidRPr="00D97637">
                              <w:rPr>
                                <w:rFonts w:ascii="Arial" w:hAnsi="Arial" w:cs="Arial"/>
                                <w:bCs/>
                                <w:sz w:val="24"/>
                                <w:szCs w:val="24"/>
                              </w:rPr>
                              <w:t xml:space="preserve">outh </w:t>
                            </w:r>
                            <w:r>
                              <w:rPr>
                                <w:rFonts w:ascii="Arial" w:hAnsi="Arial" w:cs="Arial"/>
                                <w:bCs/>
                                <w:sz w:val="24"/>
                                <w:szCs w:val="24"/>
                              </w:rPr>
                              <w:t>S</w:t>
                            </w:r>
                            <w:r w:rsidRPr="00D97637">
                              <w:rPr>
                                <w:rFonts w:ascii="Arial" w:hAnsi="Arial" w:cs="Arial"/>
                                <w:bCs/>
                                <w:sz w:val="24"/>
                                <w:szCs w:val="24"/>
                              </w:rPr>
                              <w:t xml:space="preserve">unday </w:t>
                            </w:r>
                            <w:r>
                              <w:rPr>
                                <w:rFonts w:ascii="Arial" w:hAnsi="Arial" w:cs="Arial"/>
                                <w:bCs/>
                                <w:sz w:val="24"/>
                                <w:szCs w:val="24"/>
                              </w:rPr>
                              <w:t>s</w:t>
                            </w:r>
                            <w:r w:rsidRPr="00D97637">
                              <w:rPr>
                                <w:rFonts w:ascii="Arial" w:hAnsi="Arial" w:cs="Arial"/>
                                <w:bCs/>
                                <w:sz w:val="24"/>
                                <w:szCs w:val="24"/>
                              </w:rPr>
                              <w:t xml:space="preserve">chool.  She will also work with the parents of the youth and the youth themselves to plan and organize youth activities as time allows.  A schedule of </w:t>
                            </w:r>
                            <w:r>
                              <w:rPr>
                                <w:rFonts w:ascii="Arial" w:hAnsi="Arial" w:cs="Arial"/>
                                <w:bCs/>
                                <w:sz w:val="24"/>
                                <w:szCs w:val="24"/>
                              </w:rPr>
                              <w:t>y</w:t>
                            </w:r>
                            <w:r w:rsidRPr="00D97637">
                              <w:rPr>
                                <w:rFonts w:ascii="Arial" w:hAnsi="Arial" w:cs="Arial"/>
                                <w:bCs/>
                                <w:sz w:val="24"/>
                                <w:szCs w:val="24"/>
                              </w:rPr>
                              <w:t xml:space="preserve">outh </w:t>
                            </w:r>
                            <w:r>
                              <w:rPr>
                                <w:rFonts w:ascii="Arial" w:hAnsi="Arial" w:cs="Arial"/>
                                <w:bCs/>
                                <w:sz w:val="24"/>
                                <w:szCs w:val="24"/>
                              </w:rPr>
                              <w:t>m</w:t>
                            </w:r>
                            <w:r w:rsidRPr="00D97637">
                              <w:rPr>
                                <w:rFonts w:ascii="Arial" w:hAnsi="Arial" w:cs="Arial"/>
                                <w:bCs/>
                                <w:sz w:val="24"/>
                                <w:szCs w:val="24"/>
                              </w:rPr>
                              <w:t>inistry activities or events will be developed.  Parents Brenda Joe-Matsuo and Ngoc Rodriguez has stepped up to volunteer to help.</w:t>
                            </w:r>
                          </w:p>
                          <w:p w14:paraId="0B241588"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p>
                          <w:p w14:paraId="025AC685" w14:textId="77777777" w:rsidR="00FE47C2" w:rsidRPr="00D97637" w:rsidRDefault="00FE47C2" w:rsidP="00FE47C2">
                            <w:pPr>
                              <w:tabs>
                                <w:tab w:val="left" w:pos="360"/>
                              </w:tabs>
                              <w:rPr>
                                <w:rFonts w:cs="Arial"/>
                                <w:bCs/>
                              </w:rPr>
                            </w:pPr>
                            <w:r w:rsidRPr="00D97637">
                              <w:rPr>
                                <w:rFonts w:cs="Arial"/>
                              </w:rPr>
                              <w:tab/>
                            </w:r>
                            <w:r w:rsidRPr="00D97637">
                              <w:rPr>
                                <w:rFonts w:cs="Arial"/>
                                <w:bCs/>
                              </w:rPr>
                              <w:t xml:space="preserve">Fe Balamiento, as the Minister of Children’s Ministry will oversee the Sunday </w:t>
                            </w:r>
                            <w:r>
                              <w:rPr>
                                <w:rFonts w:cs="Arial"/>
                                <w:bCs/>
                              </w:rPr>
                              <w:t>s</w:t>
                            </w:r>
                            <w:r w:rsidRPr="00D97637">
                              <w:rPr>
                                <w:rFonts w:cs="Arial"/>
                                <w:bCs/>
                              </w:rPr>
                              <w:t xml:space="preserve">chool and </w:t>
                            </w:r>
                            <w:r>
                              <w:rPr>
                                <w:rFonts w:cs="Arial"/>
                                <w:bCs/>
                              </w:rPr>
                              <w:t>work with the Sunday school teachers and n</w:t>
                            </w:r>
                            <w:r w:rsidRPr="00D97637">
                              <w:rPr>
                                <w:rFonts w:cs="Arial"/>
                                <w:bCs/>
                              </w:rPr>
                              <w:t xml:space="preserve">ursery </w:t>
                            </w:r>
                            <w:r>
                              <w:rPr>
                                <w:rFonts w:cs="Arial"/>
                                <w:bCs/>
                              </w:rPr>
                              <w:t>c</w:t>
                            </w:r>
                            <w:r w:rsidRPr="00D97637">
                              <w:rPr>
                                <w:rFonts w:cs="Arial"/>
                                <w:bCs/>
                              </w:rPr>
                              <w:t xml:space="preserve">are </w:t>
                            </w:r>
                            <w:r>
                              <w:rPr>
                                <w:rFonts w:cs="Arial"/>
                                <w:bCs/>
                              </w:rPr>
                              <w:t>g</w:t>
                            </w:r>
                            <w:r w:rsidRPr="00D97637">
                              <w:rPr>
                                <w:rFonts w:cs="Arial"/>
                                <w:bCs/>
                              </w:rPr>
                              <w:t>ivers.  She will also plan activities with the Rev. Karen Swanson for children about six times a year.</w:t>
                            </w:r>
                          </w:p>
                          <w:p w14:paraId="6F7E940F"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603090C"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Our Annual Meeting will be held on Sunday, January 26 from 11:30 a</w:t>
                            </w:r>
                            <w:r>
                              <w:rPr>
                                <w:rFonts w:ascii="Arial" w:hAnsi="Arial" w:cs="Arial"/>
                                <w:sz w:val="24"/>
                                <w:szCs w:val="24"/>
                              </w:rPr>
                              <w:t>.</w:t>
                            </w:r>
                            <w:r w:rsidRPr="00D97637">
                              <w:rPr>
                                <w:rFonts w:ascii="Arial" w:hAnsi="Arial" w:cs="Arial"/>
                                <w:sz w:val="24"/>
                                <w:szCs w:val="24"/>
                              </w:rPr>
                              <w:t>m</w:t>
                            </w:r>
                            <w:r>
                              <w:rPr>
                                <w:rFonts w:ascii="Arial" w:hAnsi="Arial" w:cs="Arial"/>
                                <w:sz w:val="24"/>
                                <w:szCs w:val="24"/>
                              </w:rPr>
                              <w:t>.</w:t>
                            </w:r>
                            <w:r w:rsidRPr="00D97637">
                              <w:rPr>
                                <w:rFonts w:ascii="Arial" w:hAnsi="Arial" w:cs="Arial"/>
                                <w:sz w:val="24"/>
                                <w:szCs w:val="24"/>
                              </w:rPr>
                              <w:t xml:space="preserve"> in the </w:t>
                            </w:r>
                            <w:r>
                              <w:rPr>
                                <w:rFonts w:ascii="Arial" w:hAnsi="Arial" w:cs="Arial"/>
                                <w:sz w:val="24"/>
                                <w:szCs w:val="24"/>
                              </w:rPr>
                              <w:t>C</w:t>
                            </w:r>
                            <w:r w:rsidRPr="00D97637">
                              <w:rPr>
                                <w:rFonts w:ascii="Arial" w:hAnsi="Arial" w:cs="Arial"/>
                                <w:sz w:val="24"/>
                                <w:szCs w:val="24"/>
                              </w:rPr>
                              <w:t>hapel.  The 2020 Budget passed by the Vestry will be explained to the congregation, and a light lunch will be served following the 10</w:t>
                            </w:r>
                            <w:r>
                              <w:rPr>
                                <w:rFonts w:ascii="Arial" w:hAnsi="Arial" w:cs="Arial"/>
                                <w:sz w:val="24"/>
                                <w:szCs w:val="24"/>
                              </w:rPr>
                              <w:t>:00</w:t>
                            </w:r>
                            <w:r w:rsidRPr="00D97637">
                              <w:rPr>
                                <w:rFonts w:ascii="Arial" w:hAnsi="Arial" w:cs="Arial"/>
                                <w:sz w:val="24"/>
                                <w:szCs w:val="24"/>
                              </w:rPr>
                              <w:t xml:space="preserve"> a.m. Holy Eucharist.</w:t>
                            </w:r>
                          </w:p>
                          <w:p w14:paraId="1D7EFD09"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BBDF66C"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Individuals responsible for the different ministries are asked to turn in written reports to the church office by Monday, January 20 so they may be included in the Annual Meeting packets.</w:t>
                            </w:r>
                          </w:p>
                          <w:p w14:paraId="31A350E5" w14:textId="77777777" w:rsidR="00B40760" w:rsidRPr="00B40760" w:rsidRDefault="00B40760"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61633BDA"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7AC0" id="Text Box 9" o:spid="_x0000_s1034" type="#_x0000_t202" style="position:absolute;margin-left:184.2pt;margin-top:196.2pt;width:391.8pt;height:560.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gS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" filled="f" stroked="f">
                <v:textbox inset="0,0,0,0">
                  <w:txbxContent>
                    <w:p w14:paraId="79C0D649" w14:textId="77777777" w:rsidR="00FB7B6D" w:rsidRDefault="0052113B" w:rsidP="006F1238">
                      <w:pPr>
                        <w:spacing w:before="120" w:after="120" w:line="300" w:lineRule="exact"/>
                      </w:pPr>
                      <w:r>
                        <w:br/>
                      </w:r>
                      <w:r w:rsidR="00FB7B6D" w:rsidRPr="000144DF">
                        <w:t xml:space="preserve">Dear Members and Friends of St. Ambrose Episcopal Church, </w:t>
                      </w:r>
                    </w:p>
                    <w:p w14:paraId="75E9B071" w14:textId="77777777" w:rsidR="00FE47C2" w:rsidRPr="00D97637" w:rsidRDefault="00FB7B6D"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r w:rsidRPr="00037076">
                        <w:rPr>
                          <w:rFonts w:ascii="Arial" w:hAnsi="Arial" w:cs="Arial"/>
                          <w:sz w:val="12"/>
                          <w:szCs w:val="12"/>
                        </w:rPr>
                        <w:br/>
                      </w:r>
                      <w:r w:rsidR="00FE47C2" w:rsidRPr="00D97637">
                        <w:rPr>
                          <w:rFonts w:ascii="Arial" w:hAnsi="Arial" w:cs="Arial"/>
                          <w:sz w:val="24"/>
                          <w:szCs w:val="24"/>
                        </w:rPr>
                        <w:tab/>
                        <w:t xml:space="preserve">Aloha and Happy </w:t>
                      </w:r>
                      <w:r w:rsidR="00FE47C2">
                        <w:rPr>
                          <w:rFonts w:ascii="Arial" w:hAnsi="Arial" w:cs="Arial"/>
                          <w:sz w:val="24"/>
                          <w:szCs w:val="24"/>
                        </w:rPr>
                        <w:t>New Year!  The Y</w:t>
                      </w:r>
                      <w:r w:rsidR="00FE47C2" w:rsidRPr="00D97637">
                        <w:rPr>
                          <w:rFonts w:ascii="Arial" w:hAnsi="Arial" w:cs="Arial"/>
                          <w:sz w:val="24"/>
                          <w:szCs w:val="24"/>
                        </w:rPr>
                        <w:t>ear 2020 promises to be a year of renewed ministry.  With the consent of the Vestry, and the agreement of the staff involved, I have decided</w:t>
                      </w:r>
                      <w:r w:rsidR="00FE47C2">
                        <w:rPr>
                          <w:rFonts w:ascii="Arial" w:hAnsi="Arial" w:cs="Arial"/>
                          <w:bCs/>
                          <w:sz w:val="24"/>
                          <w:szCs w:val="24"/>
                        </w:rPr>
                        <w:t xml:space="preserve"> that the Rev. Karen </w:t>
                      </w:r>
                      <w:r w:rsidR="00FE47C2" w:rsidRPr="00D97637">
                        <w:rPr>
                          <w:rFonts w:ascii="Arial" w:hAnsi="Arial" w:cs="Arial"/>
                          <w:bCs/>
                          <w:sz w:val="24"/>
                          <w:szCs w:val="24"/>
                        </w:rPr>
                        <w:t xml:space="preserve">Swanson will assume the role of Associate for Youth, Children and Family Ministry.  This means she will be responsible for the oversight of the </w:t>
                      </w:r>
                      <w:r w:rsidR="00FE47C2">
                        <w:rPr>
                          <w:rFonts w:ascii="Arial" w:hAnsi="Arial" w:cs="Arial"/>
                          <w:bCs/>
                          <w:sz w:val="24"/>
                          <w:szCs w:val="24"/>
                        </w:rPr>
                        <w:t>y</w:t>
                      </w:r>
                      <w:r w:rsidR="00FE47C2" w:rsidRPr="00D97637">
                        <w:rPr>
                          <w:rFonts w:ascii="Arial" w:hAnsi="Arial" w:cs="Arial"/>
                          <w:bCs/>
                          <w:sz w:val="24"/>
                          <w:szCs w:val="24"/>
                        </w:rPr>
                        <w:t xml:space="preserve">outh </w:t>
                      </w:r>
                      <w:r w:rsidR="00FE47C2">
                        <w:rPr>
                          <w:rFonts w:ascii="Arial" w:hAnsi="Arial" w:cs="Arial"/>
                          <w:bCs/>
                          <w:sz w:val="24"/>
                          <w:szCs w:val="24"/>
                        </w:rPr>
                        <w:t>m</w:t>
                      </w:r>
                      <w:r w:rsidR="00FE47C2" w:rsidRPr="00D97637">
                        <w:rPr>
                          <w:rFonts w:ascii="Arial" w:hAnsi="Arial" w:cs="Arial"/>
                          <w:bCs/>
                          <w:sz w:val="24"/>
                          <w:szCs w:val="24"/>
                        </w:rPr>
                        <w:t>inistry, and will d</w:t>
                      </w:r>
                      <w:r w:rsidR="00FE47C2">
                        <w:rPr>
                          <w:rFonts w:ascii="Arial" w:hAnsi="Arial" w:cs="Arial"/>
                          <w:bCs/>
                          <w:sz w:val="24"/>
                          <w:szCs w:val="24"/>
                        </w:rPr>
                        <w:t>elegate responsibility for the S</w:t>
                      </w:r>
                      <w:r w:rsidR="00FE47C2" w:rsidRPr="00D97637">
                        <w:rPr>
                          <w:rFonts w:ascii="Arial" w:hAnsi="Arial" w:cs="Arial"/>
                          <w:bCs/>
                          <w:sz w:val="24"/>
                          <w:szCs w:val="24"/>
                        </w:rPr>
                        <w:t xml:space="preserve">unday </w:t>
                      </w:r>
                      <w:r w:rsidR="00FE47C2">
                        <w:rPr>
                          <w:rFonts w:ascii="Arial" w:hAnsi="Arial" w:cs="Arial"/>
                          <w:bCs/>
                          <w:sz w:val="24"/>
                          <w:szCs w:val="24"/>
                        </w:rPr>
                        <w:t>s</w:t>
                      </w:r>
                      <w:r w:rsidR="00FE47C2" w:rsidRPr="00D97637">
                        <w:rPr>
                          <w:rFonts w:ascii="Arial" w:hAnsi="Arial" w:cs="Arial"/>
                          <w:bCs/>
                          <w:sz w:val="24"/>
                          <w:szCs w:val="24"/>
                        </w:rPr>
                        <w:t xml:space="preserve">chool, </w:t>
                      </w:r>
                      <w:r w:rsidR="00FE47C2">
                        <w:rPr>
                          <w:rFonts w:ascii="Arial" w:hAnsi="Arial" w:cs="Arial"/>
                          <w:bCs/>
                          <w:sz w:val="24"/>
                          <w:szCs w:val="24"/>
                        </w:rPr>
                        <w:t>n</w:t>
                      </w:r>
                      <w:r w:rsidR="00FE47C2" w:rsidRPr="00D97637">
                        <w:rPr>
                          <w:rFonts w:ascii="Arial" w:hAnsi="Arial" w:cs="Arial"/>
                          <w:bCs/>
                          <w:sz w:val="24"/>
                          <w:szCs w:val="24"/>
                        </w:rPr>
                        <w:t xml:space="preserve">ursery and </w:t>
                      </w:r>
                      <w:r w:rsidR="00FE47C2">
                        <w:rPr>
                          <w:rFonts w:ascii="Arial" w:hAnsi="Arial" w:cs="Arial"/>
                          <w:bCs/>
                          <w:sz w:val="24"/>
                          <w:szCs w:val="24"/>
                        </w:rPr>
                        <w:t>c</w:t>
                      </w:r>
                      <w:r w:rsidR="00FE47C2" w:rsidRPr="00D97637">
                        <w:rPr>
                          <w:rFonts w:ascii="Arial" w:hAnsi="Arial" w:cs="Arial"/>
                          <w:bCs/>
                          <w:sz w:val="24"/>
                          <w:szCs w:val="24"/>
                        </w:rPr>
                        <w:t xml:space="preserve">hildren’s </w:t>
                      </w:r>
                      <w:r w:rsidR="00FE47C2">
                        <w:rPr>
                          <w:rFonts w:ascii="Arial" w:hAnsi="Arial" w:cs="Arial"/>
                          <w:bCs/>
                          <w:sz w:val="24"/>
                          <w:szCs w:val="24"/>
                        </w:rPr>
                        <w:t>a</w:t>
                      </w:r>
                      <w:r w:rsidR="00FE47C2" w:rsidRPr="00D97637">
                        <w:rPr>
                          <w:rFonts w:ascii="Arial" w:hAnsi="Arial" w:cs="Arial"/>
                          <w:bCs/>
                          <w:sz w:val="24"/>
                          <w:szCs w:val="24"/>
                        </w:rPr>
                        <w:t>ctivities to Fe Balamiento who will assume the role of Minister of Children’s Ministry.</w:t>
                      </w:r>
                    </w:p>
                    <w:p w14:paraId="2122DE0E"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p>
                    <w:p w14:paraId="51AD946E"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r w:rsidRPr="00D97637">
                        <w:rPr>
                          <w:rFonts w:ascii="Arial" w:hAnsi="Arial" w:cs="Arial"/>
                          <w:bCs/>
                          <w:sz w:val="28"/>
                          <w:szCs w:val="28"/>
                        </w:rPr>
                        <w:tab/>
                      </w:r>
                      <w:r w:rsidRPr="00D97637">
                        <w:rPr>
                          <w:rFonts w:ascii="Arial" w:hAnsi="Arial" w:cs="Arial"/>
                          <w:bCs/>
                          <w:sz w:val="24"/>
                          <w:szCs w:val="24"/>
                        </w:rPr>
                        <w:t xml:space="preserve">The Rev. Karen Swanson will be the primary person leading the </w:t>
                      </w:r>
                      <w:r>
                        <w:rPr>
                          <w:rFonts w:ascii="Arial" w:hAnsi="Arial" w:cs="Arial"/>
                          <w:bCs/>
                          <w:sz w:val="24"/>
                          <w:szCs w:val="24"/>
                        </w:rPr>
                        <w:t>y</w:t>
                      </w:r>
                      <w:r w:rsidRPr="00D97637">
                        <w:rPr>
                          <w:rFonts w:ascii="Arial" w:hAnsi="Arial" w:cs="Arial"/>
                          <w:bCs/>
                          <w:sz w:val="24"/>
                          <w:szCs w:val="24"/>
                        </w:rPr>
                        <w:t xml:space="preserve">outh </w:t>
                      </w:r>
                      <w:r>
                        <w:rPr>
                          <w:rFonts w:ascii="Arial" w:hAnsi="Arial" w:cs="Arial"/>
                          <w:bCs/>
                          <w:sz w:val="24"/>
                          <w:szCs w:val="24"/>
                        </w:rPr>
                        <w:t>m</w:t>
                      </w:r>
                      <w:r w:rsidRPr="00D97637">
                        <w:rPr>
                          <w:rFonts w:ascii="Arial" w:hAnsi="Arial" w:cs="Arial"/>
                          <w:bCs/>
                          <w:sz w:val="24"/>
                          <w:szCs w:val="24"/>
                        </w:rPr>
                        <w:t>inistry.  She wil</w:t>
                      </w:r>
                      <w:r>
                        <w:rPr>
                          <w:rFonts w:ascii="Arial" w:hAnsi="Arial" w:cs="Arial"/>
                          <w:bCs/>
                          <w:sz w:val="24"/>
                          <w:szCs w:val="24"/>
                        </w:rPr>
                        <w:t>l work with Daniel Tate in the y</w:t>
                      </w:r>
                      <w:r w:rsidRPr="00D97637">
                        <w:rPr>
                          <w:rFonts w:ascii="Arial" w:hAnsi="Arial" w:cs="Arial"/>
                          <w:bCs/>
                          <w:sz w:val="24"/>
                          <w:szCs w:val="24"/>
                        </w:rPr>
                        <w:t xml:space="preserve">outh </w:t>
                      </w:r>
                      <w:r>
                        <w:rPr>
                          <w:rFonts w:ascii="Arial" w:hAnsi="Arial" w:cs="Arial"/>
                          <w:bCs/>
                          <w:sz w:val="24"/>
                          <w:szCs w:val="24"/>
                        </w:rPr>
                        <w:t>S</w:t>
                      </w:r>
                      <w:r w:rsidRPr="00D97637">
                        <w:rPr>
                          <w:rFonts w:ascii="Arial" w:hAnsi="Arial" w:cs="Arial"/>
                          <w:bCs/>
                          <w:sz w:val="24"/>
                          <w:szCs w:val="24"/>
                        </w:rPr>
                        <w:t xml:space="preserve">unday </w:t>
                      </w:r>
                      <w:r>
                        <w:rPr>
                          <w:rFonts w:ascii="Arial" w:hAnsi="Arial" w:cs="Arial"/>
                          <w:bCs/>
                          <w:sz w:val="24"/>
                          <w:szCs w:val="24"/>
                        </w:rPr>
                        <w:t>s</w:t>
                      </w:r>
                      <w:r w:rsidRPr="00D97637">
                        <w:rPr>
                          <w:rFonts w:ascii="Arial" w:hAnsi="Arial" w:cs="Arial"/>
                          <w:bCs/>
                          <w:sz w:val="24"/>
                          <w:szCs w:val="24"/>
                        </w:rPr>
                        <w:t xml:space="preserve">chool.  She will also work with the parents of the youth and the youth themselves to plan and organize youth activities as time allows.  A schedule of </w:t>
                      </w:r>
                      <w:r>
                        <w:rPr>
                          <w:rFonts w:ascii="Arial" w:hAnsi="Arial" w:cs="Arial"/>
                          <w:bCs/>
                          <w:sz w:val="24"/>
                          <w:szCs w:val="24"/>
                        </w:rPr>
                        <w:t>y</w:t>
                      </w:r>
                      <w:r w:rsidRPr="00D97637">
                        <w:rPr>
                          <w:rFonts w:ascii="Arial" w:hAnsi="Arial" w:cs="Arial"/>
                          <w:bCs/>
                          <w:sz w:val="24"/>
                          <w:szCs w:val="24"/>
                        </w:rPr>
                        <w:t xml:space="preserve">outh </w:t>
                      </w:r>
                      <w:r>
                        <w:rPr>
                          <w:rFonts w:ascii="Arial" w:hAnsi="Arial" w:cs="Arial"/>
                          <w:bCs/>
                          <w:sz w:val="24"/>
                          <w:szCs w:val="24"/>
                        </w:rPr>
                        <w:t>m</w:t>
                      </w:r>
                      <w:r w:rsidRPr="00D97637">
                        <w:rPr>
                          <w:rFonts w:ascii="Arial" w:hAnsi="Arial" w:cs="Arial"/>
                          <w:bCs/>
                          <w:sz w:val="24"/>
                          <w:szCs w:val="24"/>
                        </w:rPr>
                        <w:t>inistry activities or events will be developed.  Parents Brenda Joe-Matsuo and Ngoc Rodriguez has stepped up to volunteer to help.</w:t>
                      </w:r>
                    </w:p>
                    <w:p w14:paraId="0B241588"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bCs/>
                          <w:sz w:val="24"/>
                          <w:szCs w:val="24"/>
                        </w:rPr>
                      </w:pPr>
                    </w:p>
                    <w:p w14:paraId="025AC685" w14:textId="77777777" w:rsidR="00FE47C2" w:rsidRPr="00D97637" w:rsidRDefault="00FE47C2" w:rsidP="00FE47C2">
                      <w:pPr>
                        <w:tabs>
                          <w:tab w:val="left" w:pos="360"/>
                        </w:tabs>
                        <w:rPr>
                          <w:rFonts w:cs="Arial"/>
                          <w:bCs/>
                        </w:rPr>
                      </w:pPr>
                      <w:r w:rsidRPr="00D97637">
                        <w:rPr>
                          <w:rFonts w:cs="Arial"/>
                        </w:rPr>
                        <w:tab/>
                      </w:r>
                      <w:r w:rsidRPr="00D97637">
                        <w:rPr>
                          <w:rFonts w:cs="Arial"/>
                          <w:bCs/>
                        </w:rPr>
                        <w:t xml:space="preserve">Fe Balamiento, as the Minister of Children’s Ministry will oversee the Sunday </w:t>
                      </w:r>
                      <w:r>
                        <w:rPr>
                          <w:rFonts w:cs="Arial"/>
                          <w:bCs/>
                        </w:rPr>
                        <w:t>s</w:t>
                      </w:r>
                      <w:r w:rsidRPr="00D97637">
                        <w:rPr>
                          <w:rFonts w:cs="Arial"/>
                          <w:bCs/>
                        </w:rPr>
                        <w:t xml:space="preserve">chool and </w:t>
                      </w:r>
                      <w:r>
                        <w:rPr>
                          <w:rFonts w:cs="Arial"/>
                          <w:bCs/>
                        </w:rPr>
                        <w:t>work with the Sunday school teachers and n</w:t>
                      </w:r>
                      <w:r w:rsidRPr="00D97637">
                        <w:rPr>
                          <w:rFonts w:cs="Arial"/>
                          <w:bCs/>
                        </w:rPr>
                        <w:t xml:space="preserve">ursery </w:t>
                      </w:r>
                      <w:r>
                        <w:rPr>
                          <w:rFonts w:cs="Arial"/>
                          <w:bCs/>
                        </w:rPr>
                        <w:t>c</w:t>
                      </w:r>
                      <w:r w:rsidRPr="00D97637">
                        <w:rPr>
                          <w:rFonts w:cs="Arial"/>
                          <w:bCs/>
                        </w:rPr>
                        <w:t xml:space="preserve">are </w:t>
                      </w:r>
                      <w:r>
                        <w:rPr>
                          <w:rFonts w:cs="Arial"/>
                          <w:bCs/>
                        </w:rPr>
                        <w:t>g</w:t>
                      </w:r>
                      <w:r w:rsidRPr="00D97637">
                        <w:rPr>
                          <w:rFonts w:cs="Arial"/>
                          <w:bCs/>
                        </w:rPr>
                        <w:t>ivers.  She will also plan activities with the Rev. Karen Swanson for children about six times a year.</w:t>
                      </w:r>
                    </w:p>
                    <w:p w14:paraId="6F7E940F"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603090C"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Our Annual Meeting will be held on Sunday, January 26 from 11:30 a</w:t>
                      </w:r>
                      <w:r>
                        <w:rPr>
                          <w:rFonts w:ascii="Arial" w:hAnsi="Arial" w:cs="Arial"/>
                          <w:sz w:val="24"/>
                          <w:szCs w:val="24"/>
                        </w:rPr>
                        <w:t>.</w:t>
                      </w:r>
                      <w:r w:rsidRPr="00D97637">
                        <w:rPr>
                          <w:rFonts w:ascii="Arial" w:hAnsi="Arial" w:cs="Arial"/>
                          <w:sz w:val="24"/>
                          <w:szCs w:val="24"/>
                        </w:rPr>
                        <w:t>m</w:t>
                      </w:r>
                      <w:r>
                        <w:rPr>
                          <w:rFonts w:ascii="Arial" w:hAnsi="Arial" w:cs="Arial"/>
                          <w:sz w:val="24"/>
                          <w:szCs w:val="24"/>
                        </w:rPr>
                        <w:t>.</w:t>
                      </w:r>
                      <w:r w:rsidRPr="00D97637">
                        <w:rPr>
                          <w:rFonts w:ascii="Arial" w:hAnsi="Arial" w:cs="Arial"/>
                          <w:sz w:val="24"/>
                          <w:szCs w:val="24"/>
                        </w:rPr>
                        <w:t xml:space="preserve"> in the </w:t>
                      </w:r>
                      <w:r>
                        <w:rPr>
                          <w:rFonts w:ascii="Arial" w:hAnsi="Arial" w:cs="Arial"/>
                          <w:sz w:val="24"/>
                          <w:szCs w:val="24"/>
                        </w:rPr>
                        <w:t>C</w:t>
                      </w:r>
                      <w:r w:rsidRPr="00D97637">
                        <w:rPr>
                          <w:rFonts w:ascii="Arial" w:hAnsi="Arial" w:cs="Arial"/>
                          <w:sz w:val="24"/>
                          <w:szCs w:val="24"/>
                        </w:rPr>
                        <w:t>hapel.  The 2020 Budget passed by the Vestry will be explained to the congregation, and a light lunch will be served following the 10</w:t>
                      </w:r>
                      <w:r>
                        <w:rPr>
                          <w:rFonts w:ascii="Arial" w:hAnsi="Arial" w:cs="Arial"/>
                          <w:sz w:val="24"/>
                          <w:szCs w:val="24"/>
                        </w:rPr>
                        <w:t>:00</w:t>
                      </w:r>
                      <w:r w:rsidRPr="00D97637">
                        <w:rPr>
                          <w:rFonts w:ascii="Arial" w:hAnsi="Arial" w:cs="Arial"/>
                          <w:sz w:val="24"/>
                          <w:szCs w:val="24"/>
                        </w:rPr>
                        <w:t xml:space="preserve"> a.m. Holy Eucharist.</w:t>
                      </w:r>
                    </w:p>
                    <w:p w14:paraId="1D7EFD09"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BBDF66C" w14:textId="77777777" w:rsidR="00FE47C2" w:rsidRPr="00D97637" w:rsidRDefault="00FE47C2"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Individuals responsible for the different ministries are asked to turn in written reports to the church office by Monday, January 20 so they may be included in the Annual Meeting packets.</w:t>
                      </w:r>
                    </w:p>
                    <w:p w14:paraId="31A350E5" w14:textId="77777777" w:rsidR="00B40760" w:rsidRPr="00B40760" w:rsidRDefault="00B40760" w:rsidP="00FE47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61633BDA"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2429E3CD" wp14:editId="7614FA8C">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5AF3" w14:textId="77777777" w:rsidR="00FB7B6D" w:rsidRPr="00933A39" w:rsidRDefault="00FB7B6D">
                            <w:pPr>
                              <w:pStyle w:val="Heading1"/>
                              <w:rPr>
                                <w:color w:val="auto"/>
                                <w:sz w:val="36"/>
                                <w:szCs w:val="36"/>
                              </w:rPr>
                            </w:pPr>
                            <w:r w:rsidRPr="00933A39">
                              <w:rPr>
                                <w:color w:val="auto"/>
                                <w:sz w:val="36"/>
                                <w:szCs w:val="36"/>
                              </w:rPr>
                              <w:t>Reflections from our Rector</w:t>
                            </w:r>
                          </w:p>
                          <w:p w14:paraId="6F1B14FC" w14:textId="77777777" w:rsidR="00FB7B6D" w:rsidRDefault="00FB7B6D">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E3CD"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7F515AF3" w14:textId="77777777" w:rsidR="00FB7B6D" w:rsidRPr="00933A39" w:rsidRDefault="00FB7B6D">
                      <w:pPr>
                        <w:pStyle w:val="Heading1"/>
                        <w:rPr>
                          <w:color w:val="auto"/>
                          <w:sz w:val="36"/>
                          <w:szCs w:val="36"/>
                        </w:rPr>
                      </w:pPr>
                      <w:r w:rsidRPr="00933A39">
                        <w:rPr>
                          <w:color w:val="auto"/>
                          <w:sz w:val="36"/>
                          <w:szCs w:val="36"/>
                        </w:rPr>
                        <w:t>Reflections from our Rector</w:t>
                      </w:r>
                    </w:p>
                    <w:p w14:paraId="6F1B14FC" w14:textId="77777777" w:rsidR="00FB7B6D" w:rsidRDefault="00FB7B6D">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1DDCCD37" wp14:editId="3AB9704D">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B3B54"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CD37"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296B3B54"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77161216" wp14:editId="24C0C736">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852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1216"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6D8D852E"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12A727C7" wp14:editId="31ADC9DF">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1B5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27C7"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1ABC1B5E"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73263BE9" wp14:editId="1CD559ED">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CBD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3BE9"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7269CBDE" w14:textId="77777777" w:rsidR="00FB7B6D" w:rsidRDefault="00FB7B6D">
                      <w:pPr>
                        <w:pStyle w:val="BodyText"/>
                      </w:pPr>
                    </w:p>
                  </w:txbxContent>
                </v:textbox>
                <w10:wrap anchorx="page" anchory="page"/>
              </v:shape>
            </w:pict>
          </mc:Fallback>
        </mc:AlternateContent>
      </w:r>
    </w:p>
    <w:p w14:paraId="58FE5068" w14:textId="77777777" w:rsidR="00B9510E" w:rsidRDefault="00B9510E" w:rsidP="00B9510E">
      <w:pPr>
        <w:rPr>
          <w:sz w:val="36"/>
          <w:szCs w:val="36"/>
        </w:rPr>
      </w:pPr>
      <w:r>
        <w:rPr>
          <w:noProof/>
        </w:rPr>
        <w:lastRenderedPageBreak/>
        <mc:AlternateContent>
          <mc:Choice Requires="wps">
            <w:drawing>
              <wp:anchor distT="0" distB="0" distL="114300" distR="114300" simplePos="0" relativeHeight="251662848" behindDoc="0" locked="0" layoutInCell="1" allowOverlap="1" wp14:anchorId="3FE78B60" wp14:editId="30DAB725">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2C63"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148CAC55" w14:textId="77777777" w:rsidR="00FB7B6D" w:rsidRDefault="00FB7B6D"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8B60" id="_x0000_s1040" type="#_x0000_t202" style="position:absolute;margin-left:49.5pt;margin-top:1in;width:378pt;height:24.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V9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" filled="f" stroked="f">
                <v:textbox inset="0,0,0,0">
                  <w:txbxContent>
                    <w:p w14:paraId="3EAD2C63"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148CAC55" w14:textId="77777777" w:rsidR="00FB7B6D" w:rsidRDefault="00FB7B6D" w:rsidP="00B9510E">
                      <w:pPr>
                        <w:pStyle w:val="Heading1"/>
                      </w:pPr>
                    </w:p>
                  </w:txbxContent>
                </v:textbox>
                <w10:wrap anchorx="page" anchory="page"/>
              </v:shape>
            </w:pict>
          </mc:Fallback>
        </mc:AlternateContent>
      </w:r>
    </w:p>
    <w:p w14:paraId="2F5F8431" w14:textId="77777777"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4896" behindDoc="0" locked="0" layoutInCell="1" allowOverlap="1" wp14:anchorId="51B0D50A" wp14:editId="07E9CF3B">
                <wp:simplePos x="0" y="0"/>
                <wp:positionH relativeFrom="page">
                  <wp:posOffset>646176</wp:posOffset>
                </wp:positionH>
                <wp:positionV relativeFrom="page">
                  <wp:posOffset>1450848</wp:posOffset>
                </wp:positionV>
                <wp:extent cx="6553200" cy="8071104"/>
                <wp:effectExtent l="0" t="0" r="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07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6CDB" w14:textId="77777777" w:rsidR="00057933" w:rsidRPr="0010455C" w:rsidRDefault="00057933" w:rsidP="00057933">
                            <w:pPr>
                              <w:tabs>
                                <w:tab w:val="left" w:pos="360"/>
                              </w:tabs>
                              <w:rPr>
                                <w:rFonts w:cs="Arial"/>
                              </w:rPr>
                            </w:pPr>
                          </w:p>
                          <w:p w14:paraId="7D05B80A"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We will thank outgoing members of the Vestry and delegates and alternates to the Deanery and the Diocesan Convention.  We will elect new members to the Vestry as well as our delegates to the Deanery of the Peninsula and the Diocesan Convention.  You may nominate members to the Vestry or delegates or alternates to the Deanery of the Peninsula and the Diocesan Convention by contacting Michael Lord, Jim Miller, Shaiji Ajit, Don Gundry and Barbara Milligan who are serving as the Nominating Committee.  We hope to elect three members to the Vestry for a three-year term, one member to the Vestry for a two-year term, and one member to the Vestry for a one-year term.</w:t>
                            </w:r>
                          </w:p>
                          <w:p w14:paraId="5F725775"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0921F36"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I give thanks to God for all of you who make the ministry we share here at St. Ambrose possible.  May God continue to bless us in seeking to be God’s people in this place.</w:t>
                            </w:r>
                          </w:p>
                          <w:p w14:paraId="40C43030"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179658C" w14:textId="77777777" w:rsidR="002678B5" w:rsidRDefault="002678B5" w:rsidP="00057933">
                            <w:pPr>
                              <w:tabs>
                                <w:tab w:val="left" w:pos="360"/>
                              </w:tabs>
                              <w:rPr>
                                <w:rFonts w:cs="Arial"/>
                                <w:b/>
                                <w:u w:val="single"/>
                              </w:rPr>
                            </w:pPr>
                          </w:p>
                          <w:p w14:paraId="693989F8" w14:textId="77777777" w:rsidR="002678B5" w:rsidRDefault="002678B5" w:rsidP="00057933">
                            <w:pPr>
                              <w:tabs>
                                <w:tab w:val="left" w:pos="360"/>
                              </w:tabs>
                              <w:rPr>
                                <w:rFonts w:cs="Arial"/>
                                <w:b/>
                                <w:u w:val="single"/>
                              </w:rPr>
                            </w:pPr>
                          </w:p>
                          <w:p w14:paraId="5F6ECE53"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38EE412F"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27478BA8"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7EC56EDD" w14:textId="77777777" w:rsidR="002678B5" w:rsidRPr="0010455C"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p w14:paraId="773B1562" w14:textId="77777777" w:rsidR="002678B5" w:rsidRDefault="002678B5" w:rsidP="00057933">
                            <w:pPr>
                              <w:tabs>
                                <w:tab w:val="left" w:pos="360"/>
                              </w:tabs>
                              <w:rPr>
                                <w:rFonts w:cs="Arial"/>
                                <w:b/>
                                <w:u w:val="single"/>
                              </w:rPr>
                            </w:pPr>
                          </w:p>
                          <w:p w14:paraId="30B04F9B" w14:textId="77777777" w:rsidR="00057933" w:rsidRPr="0010455C" w:rsidRDefault="00057933" w:rsidP="002678B5">
                            <w:pPr>
                              <w:tabs>
                                <w:tab w:val="left" w:pos="360"/>
                              </w:tabs>
                              <w:rPr>
                                <w:rFonts w:cs="Arial"/>
                                <w:b/>
                                <w:u w:val="single"/>
                              </w:rPr>
                            </w:pPr>
                            <w:r w:rsidRPr="0010455C">
                              <w:rPr>
                                <w:rFonts w:cs="Arial"/>
                              </w:rPr>
                              <w:t xml:space="preserve"> </w:t>
                            </w:r>
                          </w:p>
                          <w:p w14:paraId="76EAC2A6"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0D50A" id="_x0000_s1041" type="#_x0000_t202" style="position:absolute;margin-left:50.9pt;margin-top:114.25pt;width:516pt;height:63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" filled="f" stroked="f">
                <v:textbox inset="0,0,0,0">
                  <w:txbxContent>
                    <w:p w14:paraId="0BBD6CDB" w14:textId="77777777" w:rsidR="00057933" w:rsidRPr="0010455C" w:rsidRDefault="00057933" w:rsidP="00057933">
                      <w:pPr>
                        <w:tabs>
                          <w:tab w:val="left" w:pos="360"/>
                        </w:tabs>
                        <w:rPr>
                          <w:rFonts w:cs="Arial"/>
                        </w:rPr>
                      </w:pPr>
                    </w:p>
                    <w:p w14:paraId="7D05B80A"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We will thank outgoing members of the Vestry and delegates and alternates to the Deanery and the Diocesan Convention.  We will elect new members to the Vestry as well as our delegates to the Deanery of the Peninsula and the Diocesan Convention.  You may nominate members to the Vestry or delegates or alternates to the Deanery of the Peninsula and the Diocesan Convention by contacting Michael Lord, Jim Miller, Shaiji Ajit, Don Gundry and Barbara Milligan who are serving as the Nominating Committee.  We hope to elect three members to the Vestry for a three-year term, one member to the Vestry for a two-year term, and one member to the Vestry for a one-year term.</w:t>
                      </w:r>
                    </w:p>
                    <w:p w14:paraId="5F725775"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0921F36"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D97637">
                        <w:rPr>
                          <w:rFonts w:ascii="Arial" w:hAnsi="Arial" w:cs="Arial"/>
                          <w:sz w:val="24"/>
                          <w:szCs w:val="24"/>
                        </w:rPr>
                        <w:tab/>
                        <w:t>I give thanks to God for all of you who make the ministry we share here at St. Ambrose possible.  May God continue to bless us in seeking to be God’s people in this place.</w:t>
                      </w:r>
                    </w:p>
                    <w:p w14:paraId="40C43030"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179658C" w14:textId="77777777" w:rsidR="002678B5" w:rsidRDefault="002678B5" w:rsidP="00057933">
                      <w:pPr>
                        <w:tabs>
                          <w:tab w:val="left" w:pos="360"/>
                        </w:tabs>
                        <w:rPr>
                          <w:rFonts w:cs="Arial"/>
                          <w:b/>
                          <w:u w:val="single"/>
                        </w:rPr>
                      </w:pPr>
                    </w:p>
                    <w:p w14:paraId="693989F8" w14:textId="77777777" w:rsidR="002678B5" w:rsidRDefault="002678B5" w:rsidP="00057933">
                      <w:pPr>
                        <w:tabs>
                          <w:tab w:val="left" w:pos="360"/>
                        </w:tabs>
                        <w:rPr>
                          <w:rFonts w:cs="Arial"/>
                          <w:b/>
                          <w:u w:val="single"/>
                        </w:rPr>
                      </w:pPr>
                    </w:p>
                    <w:p w14:paraId="5F6ECE53"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38EE412F"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27478BA8"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7EC56EDD" w14:textId="77777777" w:rsidR="002678B5" w:rsidRPr="0010455C"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p w14:paraId="773B1562" w14:textId="77777777" w:rsidR="002678B5" w:rsidRDefault="002678B5" w:rsidP="00057933">
                      <w:pPr>
                        <w:tabs>
                          <w:tab w:val="left" w:pos="360"/>
                        </w:tabs>
                        <w:rPr>
                          <w:rFonts w:cs="Arial"/>
                          <w:b/>
                          <w:u w:val="single"/>
                        </w:rPr>
                      </w:pPr>
                    </w:p>
                    <w:p w14:paraId="30B04F9B" w14:textId="77777777" w:rsidR="00057933" w:rsidRPr="0010455C" w:rsidRDefault="00057933" w:rsidP="002678B5">
                      <w:pPr>
                        <w:tabs>
                          <w:tab w:val="left" w:pos="360"/>
                        </w:tabs>
                        <w:rPr>
                          <w:rFonts w:cs="Arial"/>
                          <w:b/>
                          <w:u w:val="single"/>
                        </w:rPr>
                      </w:pPr>
                      <w:r w:rsidRPr="0010455C">
                        <w:rPr>
                          <w:rFonts w:cs="Arial"/>
                        </w:rPr>
                        <w:t xml:space="preserve"> </w:t>
                      </w:r>
                    </w:p>
                    <w:p w14:paraId="76EAC2A6"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v:textbox>
                <w10:wrap anchorx="page" anchory="page"/>
              </v:shape>
            </w:pict>
          </mc:Fallback>
        </mc:AlternateContent>
      </w:r>
      <w:r>
        <w:rPr>
          <w:sz w:val="36"/>
          <w:szCs w:val="36"/>
        </w:rPr>
        <w:br w:type="page"/>
      </w:r>
    </w:p>
    <w:p w14:paraId="7E5F208B" w14:textId="77777777" w:rsidR="005F1F92" w:rsidRPr="00C82D06" w:rsidRDefault="005F1F92" w:rsidP="005F1F92">
      <w:pPr>
        <w:rPr>
          <w:rFonts w:ascii="Impact" w:hAnsi="Impact"/>
          <w:b/>
          <w:sz w:val="36"/>
          <w:szCs w:val="36"/>
        </w:rPr>
      </w:pPr>
      <w:r w:rsidRPr="00C82D06">
        <w:rPr>
          <w:rFonts w:ascii="Impact" w:hAnsi="Impact"/>
          <w:sz w:val="36"/>
          <w:szCs w:val="36"/>
        </w:rPr>
        <w:lastRenderedPageBreak/>
        <w:t>Announcements</w:t>
      </w:r>
    </w:p>
    <w:p w14:paraId="22705F0C" w14:textId="77777777" w:rsidR="00301EB2" w:rsidRPr="0061573D" w:rsidRDefault="00301EB2" w:rsidP="00301EB2">
      <w:pPr>
        <w:jc w:val="both"/>
        <w:rPr>
          <w:rFonts w:cs="Arial"/>
          <w:b/>
          <w:szCs w:val="24"/>
          <w:u w:val="single"/>
        </w:rPr>
      </w:pPr>
    </w:p>
    <w:p w14:paraId="4BFB0E39" w14:textId="77777777" w:rsidR="00D90D72" w:rsidRPr="00942981" w:rsidRDefault="00D90D72" w:rsidP="00D90D72">
      <w:pPr>
        <w:jc w:val="both"/>
        <w:rPr>
          <w:rFonts w:cs="Arial"/>
          <w:b/>
          <w:szCs w:val="24"/>
          <w:u w:val="single"/>
        </w:rPr>
      </w:pPr>
    </w:p>
    <w:p w14:paraId="795D89C1" w14:textId="77777777" w:rsidR="00D90D72" w:rsidRPr="00942981" w:rsidRDefault="00D90D72" w:rsidP="00D90D72">
      <w:pPr>
        <w:tabs>
          <w:tab w:val="left" w:pos="180"/>
          <w:tab w:val="left" w:pos="360"/>
          <w:tab w:val="left" w:pos="5760"/>
        </w:tabs>
        <w:outlineLvl w:val="0"/>
        <w:rPr>
          <w:rFonts w:cs="Arial"/>
          <w:b/>
          <w:szCs w:val="24"/>
          <w:u w:val="single"/>
        </w:rPr>
      </w:pPr>
      <w:r>
        <w:rPr>
          <w:rFonts w:cs="Arial"/>
          <w:b/>
          <w:u w:val="single"/>
        </w:rPr>
        <w:t xml:space="preserve">UPDATE – </w:t>
      </w:r>
      <w:r w:rsidRPr="00942981">
        <w:rPr>
          <w:rFonts w:cs="Arial"/>
          <w:b/>
          <w:szCs w:val="24"/>
          <w:u w:val="single"/>
        </w:rPr>
        <w:t>2020 Pledge Campaign: Caring for our Communities and God’s World</w:t>
      </w:r>
    </w:p>
    <w:p w14:paraId="147AA448" w14:textId="77777777" w:rsidR="00D90D72" w:rsidRPr="00942981" w:rsidRDefault="00D90D72" w:rsidP="00D90D72">
      <w:pPr>
        <w:tabs>
          <w:tab w:val="left" w:pos="180"/>
          <w:tab w:val="left" w:pos="360"/>
          <w:tab w:val="left" w:pos="5760"/>
        </w:tabs>
        <w:spacing w:before="120"/>
        <w:rPr>
          <w:rFonts w:cs="Arial"/>
          <w:b/>
          <w:szCs w:val="24"/>
        </w:rPr>
      </w:pPr>
      <w:r w:rsidRPr="00942981">
        <w:rPr>
          <w:rFonts w:cs="Arial"/>
          <w:szCs w:val="24"/>
        </w:rPr>
        <w:t xml:space="preserve">To date we have received 61 pledges totaling $121,067.  We have also received 34 pledges of time and talent.   We also received 17 pledges for Altar Flowers.  The 2019 pledge total was 62 pledges for $124,082.  </w:t>
      </w:r>
      <w:r w:rsidRPr="00942981">
        <w:rPr>
          <w:rFonts w:cs="Arial"/>
          <w:b/>
          <w:szCs w:val="24"/>
        </w:rPr>
        <w:t>Thanks to everyone who has turned in a pledge for 2020.</w:t>
      </w:r>
    </w:p>
    <w:p w14:paraId="3FFD18AD" w14:textId="77777777" w:rsidR="00D90D72" w:rsidRPr="00942981" w:rsidRDefault="00D90D72" w:rsidP="00D90D72">
      <w:pPr>
        <w:tabs>
          <w:tab w:val="left" w:pos="180"/>
          <w:tab w:val="left" w:pos="360"/>
          <w:tab w:val="left" w:pos="5760"/>
        </w:tabs>
        <w:rPr>
          <w:rFonts w:cs="Arial"/>
          <w:szCs w:val="24"/>
        </w:rPr>
      </w:pPr>
    </w:p>
    <w:p w14:paraId="6BA8795D"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Keith &amp; Charlene Adolph</w:t>
      </w:r>
      <w:r w:rsidRPr="00942981">
        <w:rPr>
          <w:rFonts w:cs="Arial"/>
          <w:szCs w:val="24"/>
        </w:rPr>
        <w:tab/>
        <w:t>Rami and Linda Amireh</w:t>
      </w:r>
      <w:r w:rsidRPr="00942981">
        <w:rPr>
          <w:rFonts w:cs="Arial"/>
          <w:szCs w:val="24"/>
        </w:rPr>
        <w:tab/>
      </w:r>
      <w:r>
        <w:rPr>
          <w:rFonts w:cs="Arial"/>
          <w:szCs w:val="24"/>
        </w:rPr>
        <w:tab/>
      </w:r>
      <w:r w:rsidRPr="00942981">
        <w:rPr>
          <w:rFonts w:cs="Arial"/>
          <w:szCs w:val="24"/>
        </w:rPr>
        <w:t>Ed and Donna Avakoff</w:t>
      </w:r>
      <w:r w:rsidRPr="00942981">
        <w:rPr>
          <w:rFonts w:cs="Arial"/>
          <w:szCs w:val="24"/>
        </w:rPr>
        <w:tab/>
      </w:r>
    </w:p>
    <w:p w14:paraId="3944E0CB"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Kay Ballantyne</w:t>
      </w:r>
      <w:r w:rsidRPr="00942981">
        <w:rPr>
          <w:rFonts w:cs="Arial"/>
          <w:szCs w:val="24"/>
        </w:rPr>
        <w:tab/>
        <w:t>Milda Beh and Honkai Chang</w:t>
      </w:r>
      <w:r w:rsidRPr="00942981">
        <w:rPr>
          <w:rFonts w:cs="Arial"/>
          <w:szCs w:val="24"/>
        </w:rPr>
        <w:tab/>
        <w:t>Bill and Charlotte Bradford</w:t>
      </w:r>
    </w:p>
    <w:p w14:paraId="227096E7"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Marilyn Canon</w:t>
      </w:r>
      <w:r w:rsidRPr="00942981">
        <w:rPr>
          <w:rFonts w:cs="Arial"/>
          <w:szCs w:val="24"/>
        </w:rPr>
        <w:tab/>
        <w:t>Angela Carducci</w:t>
      </w:r>
      <w:r w:rsidRPr="00942981">
        <w:rPr>
          <w:rFonts w:cs="Arial"/>
          <w:szCs w:val="24"/>
        </w:rPr>
        <w:tab/>
      </w:r>
      <w:r>
        <w:rPr>
          <w:rFonts w:cs="Arial"/>
          <w:szCs w:val="24"/>
        </w:rPr>
        <w:tab/>
      </w:r>
      <w:r w:rsidRPr="00942981">
        <w:rPr>
          <w:rFonts w:cs="Arial"/>
          <w:szCs w:val="24"/>
        </w:rPr>
        <w:t>Sal and Linda Censoprano</w:t>
      </w:r>
    </w:p>
    <w:p w14:paraId="5459D683"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Scott Chang &amp; Judy Chen</w:t>
      </w:r>
      <w:r w:rsidRPr="00942981">
        <w:rPr>
          <w:rFonts w:cs="Arial"/>
          <w:szCs w:val="24"/>
        </w:rPr>
        <w:tab/>
        <w:t>Eunice Chee</w:t>
      </w:r>
      <w:r w:rsidRPr="00942981">
        <w:rPr>
          <w:rFonts w:cs="Arial"/>
          <w:szCs w:val="24"/>
        </w:rPr>
        <w:tab/>
      </w:r>
      <w:r>
        <w:rPr>
          <w:rFonts w:cs="Arial"/>
          <w:szCs w:val="24"/>
        </w:rPr>
        <w:tab/>
      </w:r>
      <w:r w:rsidRPr="00942981">
        <w:rPr>
          <w:rFonts w:cs="Arial"/>
          <w:szCs w:val="24"/>
        </w:rPr>
        <w:t>April &amp; Grant Cherrington</w:t>
      </w:r>
    </w:p>
    <w:p w14:paraId="15873B15"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Nilda Chong &amp; Kyn Dellinger</w:t>
      </w:r>
      <w:r w:rsidRPr="00942981">
        <w:rPr>
          <w:rFonts w:cs="Arial"/>
          <w:szCs w:val="24"/>
        </w:rPr>
        <w:tab/>
        <w:t>Bettie Davis</w:t>
      </w:r>
      <w:r w:rsidRPr="00942981">
        <w:rPr>
          <w:rFonts w:cs="Arial"/>
          <w:szCs w:val="24"/>
        </w:rPr>
        <w:tab/>
      </w:r>
      <w:r>
        <w:rPr>
          <w:rFonts w:cs="Arial"/>
          <w:szCs w:val="24"/>
        </w:rPr>
        <w:tab/>
      </w:r>
      <w:r w:rsidRPr="00942981">
        <w:rPr>
          <w:rFonts w:cs="Arial"/>
          <w:szCs w:val="24"/>
        </w:rPr>
        <w:t>Reena Davis &amp; Tarunpreet Ubhi</w:t>
      </w:r>
    </w:p>
    <w:p w14:paraId="7FF23FC9"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Jeanne DeTorre-Ozeki</w:t>
      </w:r>
      <w:r w:rsidRPr="00942981">
        <w:rPr>
          <w:rFonts w:cs="Arial"/>
          <w:szCs w:val="24"/>
        </w:rPr>
        <w:tab/>
        <w:t>Elliott Dun &amp; Teresa Murakami</w:t>
      </w:r>
      <w:r w:rsidRPr="00942981">
        <w:rPr>
          <w:rFonts w:cs="Arial"/>
          <w:szCs w:val="24"/>
        </w:rPr>
        <w:tab/>
        <w:t xml:space="preserve">Hamilton Fong </w:t>
      </w:r>
      <w:r w:rsidRPr="00942981">
        <w:rPr>
          <w:rFonts w:cs="Arial"/>
          <w:szCs w:val="24"/>
        </w:rPr>
        <w:tab/>
      </w:r>
    </w:p>
    <w:p w14:paraId="0B85F3D7"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Maureen Fromme</w:t>
      </w:r>
      <w:r w:rsidRPr="00942981">
        <w:rPr>
          <w:rFonts w:cs="Arial"/>
          <w:szCs w:val="24"/>
        </w:rPr>
        <w:tab/>
        <w:t>George &amp; Janet Gardiner</w:t>
      </w:r>
      <w:r w:rsidRPr="00942981">
        <w:rPr>
          <w:rFonts w:cs="Arial"/>
          <w:szCs w:val="24"/>
        </w:rPr>
        <w:tab/>
      </w:r>
      <w:r>
        <w:rPr>
          <w:rFonts w:cs="Arial"/>
          <w:szCs w:val="24"/>
        </w:rPr>
        <w:tab/>
      </w:r>
      <w:r w:rsidRPr="00942981">
        <w:rPr>
          <w:rFonts w:cs="Arial"/>
          <w:szCs w:val="24"/>
        </w:rPr>
        <w:t>Raphaele &amp; Jacques Gerber</w:t>
      </w:r>
    </w:p>
    <w:p w14:paraId="2CE82F49"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Don Gundry</w:t>
      </w:r>
      <w:r w:rsidRPr="00942981">
        <w:rPr>
          <w:rFonts w:cs="Arial"/>
          <w:szCs w:val="24"/>
        </w:rPr>
        <w:tab/>
        <w:t>Eugene Hetzer</w:t>
      </w:r>
      <w:r w:rsidRPr="00942981">
        <w:rPr>
          <w:rFonts w:cs="Arial"/>
          <w:szCs w:val="24"/>
        </w:rPr>
        <w:tab/>
      </w:r>
      <w:r>
        <w:rPr>
          <w:rFonts w:cs="Arial"/>
          <w:szCs w:val="24"/>
        </w:rPr>
        <w:tab/>
      </w:r>
      <w:r w:rsidRPr="00942981">
        <w:rPr>
          <w:rFonts w:cs="Arial"/>
          <w:szCs w:val="24"/>
        </w:rPr>
        <w:t>Randy Jew &amp; Katherine Ozeki</w:t>
      </w:r>
    </w:p>
    <w:p w14:paraId="626AD57D"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Shelley Keefe</w:t>
      </w:r>
      <w:r w:rsidRPr="00942981">
        <w:rPr>
          <w:rFonts w:cs="Arial"/>
          <w:szCs w:val="24"/>
        </w:rPr>
        <w:tab/>
        <w:t>Joanne Kerseg</w:t>
      </w:r>
      <w:r w:rsidRPr="00942981">
        <w:rPr>
          <w:rFonts w:cs="Arial"/>
          <w:szCs w:val="24"/>
        </w:rPr>
        <w:tab/>
      </w:r>
      <w:r>
        <w:rPr>
          <w:rFonts w:cs="Arial"/>
          <w:szCs w:val="24"/>
        </w:rPr>
        <w:tab/>
      </w:r>
      <w:r w:rsidRPr="00942981">
        <w:rPr>
          <w:rFonts w:cs="Arial"/>
          <w:szCs w:val="24"/>
        </w:rPr>
        <w:t>June Kudzia</w:t>
      </w:r>
      <w:r w:rsidRPr="00942981">
        <w:rPr>
          <w:rFonts w:cs="Arial"/>
          <w:szCs w:val="24"/>
        </w:rPr>
        <w:tab/>
      </w:r>
    </w:p>
    <w:p w14:paraId="378D11AC"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Alison LeBlanc</w:t>
      </w:r>
      <w:r w:rsidRPr="00942981">
        <w:rPr>
          <w:rFonts w:cs="Arial"/>
          <w:szCs w:val="24"/>
        </w:rPr>
        <w:tab/>
        <w:t>Dulce &amp; Michael Lord</w:t>
      </w:r>
      <w:r w:rsidRPr="00942981">
        <w:rPr>
          <w:rFonts w:cs="Arial"/>
          <w:szCs w:val="24"/>
        </w:rPr>
        <w:tab/>
      </w:r>
      <w:r>
        <w:rPr>
          <w:rFonts w:cs="Arial"/>
          <w:szCs w:val="24"/>
        </w:rPr>
        <w:tab/>
      </w:r>
      <w:r w:rsidRPr="00942981">
        <w:rPr>
          <w:rFonts w:cs="Arial"/>
          <w:szCs w:val="24"/>
        </w:rPr>
        <w:t>Judy Marshall</w:t>
      </w:r>
      <w:r w:rsidRPr="00942981">
        <w:rPr>
          <w:rFonts w:cs="Arial"/>
          <w:szCs w:val="24"/>
        </w:rPr>
        <w:tab/>
      </w:r>
    </w:p>
    <w:p w14:paraId="39EBD797"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Dorothy Matsuo</w:t>
      </w:r>
      <w:r w:rsidRPr="00942981">
        <w:rPr>
          <w:rFonts w:cs="Arial"/>
          <w:szCs w:val="24"/>
        </w:rPr>
        <w:tab/>
        <w:t>Kirk Matsuo &amp; Brenda Joe-Matsuo</w:t>
      </w:r>
      <w:r w:rsidRPr="00942981">
        <w:rPr>
          <w:rFonts w:cs="Arial"/>
          <w:szCs w:val="24"/>
        </w:rPr>
        <w:tab/>
      </w:r>
    </w:p>
    <w:p w14:paraId="27BA891C" w14:textId="77777777" w:rsidR="00D90D72" w:rsidRPr="00942981" w:rsidRDefault="00D90D72" w:rsidP="00D90D72">
      <w:pPr>
        <w:tabs>
          <w:tab w:val="left" w:pos="180"/>
          <w:tab w:val="left" w:pos="360"/>
          <w:tab w:val="left" w:pos="3510"/>
          <w:tab w:val="left" w:pos="6570"/>
        </w:tabs>
        <w:ind w:right="-270"/>
        <w:rPr>
          <w:rFonts w:cs="Arial"/>
          <w:szCs w:val="24"/>
        </w:rPr>
      </w:pPr>
      <w:r w:rsidRPr="00942981">
        <w:rPr>
          <w:rFonts w:cs="Arial"/>
          <w:szCs w:val="24"/>
        </w:rPr>
        <w:t xml:space="preserve">David McIntyre &amp; Cathy Rincon  </w:t>
      </w:r>
      <w:r>
        <w:rPr>
          <w:rFonts w:cs="Arial"/>
          <w:szCs w:val="24"/>
        </w:rPr>
        <w:t xml:space="preserve"> </w:t>
      </w:r>
      <w:r w:rsidRPr="00942981">
        <w:rPr>
          <w:rFonts w:cs="Arial"/>
          <w:szCs w:val="24"/>
        </w:rPr>
        <w:t>Valerie Mersh</w:t>
      </w:r>
      <w:r w:rsidRPr="00942981">
        <w:rPr>
          <w:rFonts w:cs="Arial"/>
          <w:szCs w:val="24"/>
        </w:rPr>
        <w:tab/>
      </w:r>
      <w:r w:rsidRPr="00942981">
        <w:rPr>
          <w:rFonts w:cs="Arial"/>
          <w:szCs w:val="24"/>
        </w:rPr>
        <w:tab/>
        <w:t>Jim Miller &amp; Torrie McAllister-Miller</w:t>
      </w:r>
      <w:r>
        <w:rPr>
          <w:rFonts w:cs="Arial"/>
          <w:szCs w:val="24"/>
        </w:rPr>
        <w:br/>
      </w:r>
      <w:r w:rsidRPr="00942981">
        <w:rPr>
          <w:rFonts w:cs="Arial"/>
          <w:szCs w:val="24"/>
        </w:rPr>
        <w:t>Barbara Milligan</w:t>
      </w:r>
      <w:r w:rsidRPr="00942981">
        <w:rPr>
          <w:rFonts w:cs="Arial"/>
          <w:szCs w:val="24"/>
        </w:rPr>
        <w:tab/>
        <w:t xml:space="preserve">David &amp; Carolyn Moriarty </w:t>
      </w:r>
      <w:r>
        <w:rPr>
          <w:rFonts w:cs="Arial"/>
          <w:szCs w:val="24"/>
        </w:rPr>
        <w:tab/>
      </w:r>
      <w:r>
        <w:rPr>
          <w:rFonts w:cs="Arial"/>
          <w:szCs w:val="24"/>
        </w:rPr>
        <w:tab/>
      </w:r>
      <w:r w:rsidRPr="00942981">
        <w:rPr>
          <w:rFonts w:cs="Arial"/>
          <w:szCs w:val="24"/>
        </w:rPr>
        <w:t>Kenneth and Karen Nagar</w:t>
      </w:r>
      <w:r>
        <w:rPr>
          <w:rFonts w:cs="Arial"/>
          <w:szCs w:val="24"/>
        </w:rPr>
        <w:br/>
      </w:r>
      <w:r w:rsidRPr="00942981">
        <w:rPr>
          <w:rFonts w:cs="Arial"/>
          <w:szCs w:val="24"/>
        </w:rPr>
        <w:t xml:space="preserve">Wilfredo &amp; Oliva Nagar   </w:t>
      </w:r>
      <w:r>
        <w:rPr>
          <w:rFonts w:cs="Arial"/>
          <w:szCs w:val="24"/>
        </w:rPr>
        <w:tab/>
      </w:r>
      <w:r w:rsidRPr="00942981">
        <w:rPr>
          <w:rFonts w:cs="Arial"/>
          <w:szCs w:val="24"/>
        </w:rPr>
        <w:t>Jim Neubert</w:t>
      </w:r>
      <w:r w:rsidRPr="00942981">
        <w:rPr>
          <w:rFonts w:cs="Arial"/>
          <w:szCs w:val="24"/>
        </w:rPr>
        <w:tab/>
      </w:r>
      <w:r>
        <w:rPr>
          <w:rFonts w:cs="Arial"/>
          <w:szCs w:val="24"/>
        </w:rPr>
        <w:tab/>
      </w:r>
      <w:r w:rsidRPr="00942981">
        <w:rPr>
          <w:rFonts w:cs="Arial"/>
          <w:szCs w:val="24"/>
        </w:rPr>
        <w:t>Liva &amp; Alain Neyroud</w:t>
      </w:r>
      <w:r>
        <w:rPr>
          <w:rFonts w:cs="Arial"/>
          <w:szCs w:val="24"/>
        </w:rPr>
        <w:br/>
      </w:r>
      <w:r w:rsidRPr="00942981">
        <w:rPr>
          <w:rFonts w:cs="Arial"/>
          <w:szCs w:val="24"/>
        </w:rPr>
        <w:t>David Ota</w:t>
      </w:r>
      <w:r w:rsidRPr="00942981">
        <w:rPr>
          <w:rFonts w:cs="Arial"/>
          <w:szCs w:val="24"/>
        </w:rPr>
        <w:tab/>
        <w:t>Clara Padilla</w:t>
      </w:r>
      <w:r w:rsidRPr="00942981">
        <w:rPr>
          <w:rFonts w:cs="Arial"/>
          <w:szCs w:val="24"/>
        </w:rPr>
        <w:tab/>
      </w:r>
      <w:r>
        <w:rPr>
          <w:rFonts w:cs="Arial"/>
          <w:szCs w:val="24"/>
        </w:rPr>
        <w:tab/>
      </w:r>
      <w:r w:rsidRPr="00942981">
        <w:rPr>
          <w:rFonts w:cs="Arial"/>
          <w:szCs w:val="24"/>
        </w:rPr>
        <w:t>Karin Patterson</w:t>
      </w:r>
      <w:r w:rsidRPr="00942981">
        <w:rPr>
          <w:rFonts w:cs="Arial"/>
          <w:szCs w:val="24"/>
        </w:rPr>
        <w:tab/>
      </w:r>
      <w:r>
        <w:rPr>
          <w:rFonts w:cs="Arial"/>
          <w:szCs w:val="24"/>
        </w:rPr>
        <w:br/>
      </w:r>
      <w:r w:rsidRPr="00942981">
        <w:rPr>
          <w:rFonts w:cs="Arial"/>
          <w:szCs w:val="24"/>
        </w:rPr>
        <w:t>Don &amp; Elizabeth Peter</w:t>
      </w:r>
      <w:r w:rsidRPr="00942981">
        <w:rPr>
          <w:rFonts w:cs="Arial"/>
          <w:szCs w:val="24"/>
        </w:rPr>
        <w:tab/>
        <w:t>Ajit Philip and Shaiji Ajit</w:t>
      </w:r>
      <w:r>
        <w:rPr>
          <w:rFonts w:cs="Arial"/>
          <w:szCs w:val="24"/>
        </w:rPr>
        <w:tab/>
      </w:r>
      <w:r>
        <w:rPr>
          <w:rFonts w:cs="Arial"/>
          <w:szCs w:val="24"/>
        </w:rPr>
        <w:tab/>
      </w:r>
      <w:r w:rsidRPr="00942981">
        <w:rPr>
          <w:rFonts w:cs="Arial"/>
          <w:szCs w:val="24"/>
        </w:rPr>
        <w:t>Jimmy &amp; Poppy Rawley</w:t>
      </w:r>
      <w:r>
        <w:rPr>
          <w:rFonts w:cs="Arial"/>
          <w:szCs w:val="24"/>
        </w:rPr>
        <w:br/>
      </w:r>
      <w:r w:rsidRPr="00942981">
        <w:rPr>
          <w:rFonts w:cs="Arial"/>
          <w:szCs w:val="24"/>
        </w:rPr>
        <w:t>Diane Robertson</w:t>
      </w:r>
      <w:r w:rsidRPr="00942981">
        <w:rPr>
          <w:rFonts w:cs="Arial"/>
          <w:szCs w:val="24"/>
        </w:rPr>
        <w:tab/>
        <w:t>Julio &amp; Ngoc Rodriguez</w:t>
      </w:r>
      <w:r>
        <w:rPr>
          <w:rFonts w:cs="Arial"/>
          <w:szCs w:val="24"/>
        </w:rPr>
        <w:tab/>
      </w:r>
      <w:r>
        <w:rPr>
          <w:rFonts w:cs="Arial"/>
          <w:szCs w:val="24"/>
        </w:rPr>
        <w:tab/>
        <w:t>F</w:t>
      </w:r>
      <w:r w:rsidRPr="00942981">
        <w:rPr>
          <w:rFonts w:cs="Arial"/>
          <w:szCs w:val="24"/>
        </w:rPr>
        <w:t>rank &amp; Barbara Saunders</w:t>
      </w:r>
      <w:r>
        <w:rPr>
          <w:rFonts w:cs="Arial"/>
          <w:szCs w:val="24"/>
        </w:rPr>
        <w:br/>
      </w:r>
      <w:r w:rsidRPr="00942981">
        <w:rPr>
          <w:rFonts w:cs="Arial"/>
          <w:szCs w:val="24"/>
        </w:rPr>
        <w:t>Sandy Schowengerdt</w:t>
      </w:r>
      <w:r w:rsidRPr="00942981">
        <w:rPr>
          <w:rFonts w:cs="Arial"/>
          <w:szCs w:val="24"/>
        </w:rPr>
        <w:tab/>
        <w:t xml:space="preserve">Irene Stead </w:t>
      </w:r>
      <w:r w:rsidRPr="00942981">
        <w:rPr>
          <w:rFonts w:cs="Arial"/>
          <w:szCs w:val="24"/>
        </w:rPr>
        <w:tab/>
      </w:r>
      <w:r>
        <w:rPr>
          <w:rFonts w:cs="Arial"/>
          <w:szCs w:val="24"/>
        </w:rPr>
        <w:tab/>
      </w:r>
      <w:r w:rsidRPr="00942981">
        <w:rPr>
          <w:rFonts w:cs="Arial"/>
          <w:szCs w:val="24"/>
        </w:rPr>
        <w:t>Jon &amp; Marilyn Stephens</w:t>
      </w:r>
      <w:r>
        <w:rPr>
          <w:rFonts w:cs="Arial"/>
          <w:szCs w:val="24"/>
        </w:rPr>
        <w:br/>
      </w:r>
      <w:r w:rsidRPr="00942981">
        <w:rPr>
          <w:rFonts w:cs="Arial"/>
          <w:szCs w:val="24"/>
        </w:rPr>
        <w:t>Susan Sullivan</w:t>
      </w:r>
      <w:r w:rsidRPr="00942981">
        <w:rPr>
          <w:rFonts w:cs="Arial"/>
          <w:szCs w:val="24"/>
        </w:rPr>
        <w:tab/>
        <w:t xml:space="preserve">Karen Swanson </w:t>
      </w:r>
      <w:r w:rsidRPr="00942981">
        <w:rPr>
          <w:rFonts w:cs="Arial"/>
          <w:szCs w:val="24"/>
        </w:rPr>
        <w:tab/>
      </w:r>
      <w:r>
        <w:rPr>
          <w:rFonts w:cs="Arial"/>
          <w:szCs w:val="24"/>
        </w:rPr>
        <w:tab/>
      </w:r>
      <w:r w:rsidRPr="00942981">
        <w:rPr>
          <w:rFonts w:cs="Arial"/>
          <w:szCs w:val="24"/>
        </w:rPr>
        <w:t>Matt &amp; Meltem Tanner</w:t>
      </w:r>
      <w:r>
        <w:rPr>
          <w:rFonts w:cs="Arial"/>
          <w:szCs w:val="24"/>
        </w:rPr>
        <w:br/>
      </w:r>
      <w:r w:rsidRPr="00942981">
        <w:rPr>
          <w:rFonts w:cs="Arial"/>
          <w:szCs w:val="24"/>
        </w:rPr>
        <w:t>Daniel Tate</w:t>
      </w:r>
      <w:r w:rsidRPr="00942981">
        <w:rPr>
          <w:rFonts w:cs="Arial"/>
          <w:szCs w:val="24"/>
        </w:rPr>
        <w:tab/>
        <w:t>Phoebe Venkat</w:t>
      </w:r>
      <w:r w:rsidRPr="00942981">
        <w:rPr>
          <w:rFonts w:cs="Arial"/>
          <w:szCs w:val="24"/>
        </w:rPr>
        <w:tab/>
      </w:r>
      <w:r>
        <w:rPr>
          <w:rFonts w:cs="Arial"/>
          <w:szCs w:val="24"/>
        </w:rPr>
        <w:tab/>
      </w:r>
      <w:r w:rsidRPr="00942981">
        <w:rPr>
          <w:rFonts w:cs="Arial"/>
          <w:szCs w:val="24"/>
        </w:rPr>
        <w:t>Andy Walker</w:t>
      </w:r>
      <w:r>
        <w:rPr>
          <w:rFonts w:cs="Arial"/>
          <w:szCs w:val="24"/>
        </w:rPr>
        <w:br/>
      </w:r>
      <w:r w:rsidRPr="00942981">
        <w:rPr>
          <w:rFonts w:cs="Arial"/>
          <w:szCs w:val="24"/>
        </w:rPr>
        <w:t>Warren &amp; Nellie Wong</w:t>
      </w:r>
      <w:r w:rsidRPr="00942981">
        <w:rPr>
          <w:rFonts w:cs="Arial"/>
          <w:szCs w:val="24"/>
        </w:rPr>
        <w:tab/>
        <w:t>Steve and Belinda Yuen</w:t>
      </w:r>
    </w:p>
    <w:p w14:paraId="3A2AB510" w14:textId="77777777" w:rsidR="00D90D72" w:rsidRPr="00942981" w:rsidRDefault="00D90D72" w:rsidP="00D90D72">
      <w:pPr>
        <w:tabs>
          <w:tab w:val="left" w:pos="180"/>
          <w:tab w:val="left" w:pos="360"/>
          <w:tab w:val="left" w:pos="3510"/>
          <w:tab w:val="left" w:pos="6570"/>
        </w:tabs>
        <w:ind w:right="-270"/>
        <w:rPr>
          <w:rFonts w:cs="Arial"/>
          <w:szCs w:val="24"/>
        </w:rPr>
      </w:pPr>
    </w:p>
    <w:p w14:paraId="13710201" w14:textId="77777777" w:rsidR="00D90D72" w:rsidRPr="00942981" w:rsidRDefault="00D90D72" w:rsidP="00D90D72">
      <w:pPr>
        <w:tabs>
          <w:tab w:val="left" w:pos="180"/>
          <w:tab w:val="left" w:pos="360"/>
          <w:tab w:val="left" w:pos="2880"/>
          <w:tab w:val="left" w:pos="5760"/>
        </w:tabs>
        <w:outlineLvl w:val="0"/>
        <w:rPr>
          <w:rFonts w:cs="Arial"/>
          <w:szCs w:val="24"/>
        </w:rPr>
      </w:pPr>
      <w:r w:rsidRPr="00942981">
        <w:rPr>
          <w:rFonts w:cs="Arial"/>
          <w:szCs w:val="24"/>
        </w:rPr>
        <w:t xml:space="preserve">If you would like to make a pledge, you still can do so.  Pledge envelopes are in the </w:t>
      </w:r>
      <w:r>
        <w:rPr>
          <w:rFonts w:cs="Arial"/>
        </w:rPr>
        <w:t>F</w:t>
      </w:r>
      <w:r w:rsidRPr="00942981">
        <w:rPr>
          <w:rFonts w:cs="Arial"/>
          <w:szCs w:val="24"/>
        </w:rPr>
        <w:t xml:space="preserve">oyer.  </w:t>
      </w:r>
      <w:r w:rsidRPr="00942981">
        <w:rPr>
          <w:rFonts w:cs="Arial"/>
          <w:b/>
          <w:szCs w:val="24"/>
        </w:rPr>
        <w:t>Thanks to everyone who participated in the 2020 Pledge campaign.</w:t>
      </w:r>
    </w:p>
    <w:p w14:paraId="71669602" w14:textId="77777777" w:rsidR="00D90D72" w:rsidRDefault="00D90D72" w:rsidP="00FC48A4">
      <w:pPr>
        <w:jc w:val="both"/>
        <w:rPr>
          <w:rFonts w:cs="Arial"/>
          <w:b/>
          <w:u w:val="single"/>
        </w:rPr>
      </w:pPr>
    </w:p>
    <w:p w14:paraId="0795CD08" w14:textId="77777777" w:rsidR="00D90D72" w:rsidRDefault="00D90D72" w:rsidP="00FC48A4">
      <w:pPr>
        <w:jc w:val="both"/>
        <w:rPr>
          <w:rFonts w:cs="Arial"/>
          <w:b/>
          <w:u w:val="single"/>
        </w:rPr>
      </w:pPr>
    </w:p>
    <w:p w14:paraId="18E75A97" w14:textId="77777777" w:rsidR="00FC48A4" w:rsidRPr="00294076" w:rsidRDefault="00FC48A4" w:rsidP="00FC48A4">
      <w:pPr>
        <w:jc w:val="both"/>
        <w:rPr>
          <w:rFonts w:cs="Arial"/>
          <w:b/>
          <w:szCs w:val="24"/>
          <w:u w:val="single"/>
        </w:rPr>
      </w:pPr>
      <w:r>
        <w:rPr>
          <w:rFonts w:cs="Arial"/>
          <w:b/>
          <w:u w:val="single"/>
        </w:rPr>
        <w:t>THANKS</w:t>
      </w:r>
      <w:r w:rsidRPr="00294076">
        <w:rPr>
          <w:rFonts w:cs="Arial"/>
          <w:b/>
          <w:szCs w:val="24"/>
          <w:u w:val="single"/>
        </w:rPr>
        <w:t xml:space="preserve"> to:</w:t>
      </w:r>
    </w:p>
    <w:p w14:paraId="7E8B0C8C" w14:textId="77777777" w:rsidR="006D39EE" w:rsidRPr="00942981" w:rsidRDefault="006D39EE" w:rsidP="006D39EE">
      <w:pPr>
        <w:numPr>
          <w:ilvl w:val="0"/>
          <w:numId w:val="2"/>
        </w:numPr>
        <w:ind w:left="720"/>
        <w:rPr>
          <w:rFonts w:cs="Arial"/>
          <w:b/>
          <w:szCs w:val="24"/>
          <w:u w:val="single"/>
        </w:rPr>
      </w:pPr>
      <w:r w:rsidRPr="00942981">
        <w:rPr>
          <w:rFonts w:cs="Arial"/>
          <w:szCs w:val="24"/>
        </w:rPr>
        <w:t xml:space="preserve">Maureen Fromme, Choir Director, Frank Saunders, Minister of Music and members of the choir who offered the Christmas Choral Concert: Marilyn Canon, Shelley Keefe, Reena Davis, Jeanne DeTorre-Ozeki, Barbara Saunders, Valerie Mersh, April Cherrington, Susan Sullivan, Hamilton Fong, George Gardiner and David Ota.  </w:t>
      </w:r>
    </w:p>
    <w:p w14:paraId="376D51D1" w14:textId="77777777" w:rsidR="006D39EE" w:rsidRPr="00942981" w:rsidRDefault="006D39EE" w:rsidP="006D39EE">
      <w:pPr>
        <w:numPr>
          <w:ilvl w:val="0"/>
          <w:numId w:val="2"/>
        </w:numPr>
        <w:ind w:left="720"/>
        <w:rPr>
          <w:rFonts w:cs="Arial"/>
          <w:b/>
          <w:szCs w:val="24"/>
          <w:u w:val="single"/>
        </w:rPr>
      </w:pPr>
      <w:r w:rsidRPr="00942981">
        <w:rPr>
          <w:rFonts w:cs="Arial"/>
          <w:szCs w:val="24"/>
        </w:rPr>
        <w:t xml:space="preserve">The Altar Guild for preparing the </w:t>
      </w:r>
      <w:r>
        <w:rPr>
          <w:rFonts w:cs="Arial"/>
        </w:rPr>
        <w:t>C</w:t>
      </w:r>
      <w:r w:rsidRPr="00942981">
        <w:rPr>
          <w:rFonts w:cs="Arial"/>
          <w:szCs w:val="24"/>
        </w:rPr>
        <w:t>hapel for the services during Christmas</w:t>
      </w:r>
    </w:p>
    <w:p w14:paraId="77E89B9C" w14:textId="77777777" w:rsidR="00FC48A4" w:rsidRPr="00294076" w:rsidRDefault="00FC48A4" w:rsidP="00FC48A4">
      <w:pPr>
        <w:ind w:left="720"/>
        <w:jc w:val="both"/>
        <w:rPr>
          <w:rFonts w:cs="Arial"/>
          <w:b/>
          <w:szCs w:val="24"/>
          <w:u w:val="single"/>
        </w:rPr>
      </w:pPr>
    </w:p>
    <w:p w14:paraId="31A6A3F6" w14:textId="77777777" w:rsidR="006D39EE" w:rsidRDefault="006D39EE" w:rsidP="00FC48A4">
      <w:pPr>
        <w:jc w:val="both"/>
        <w:rPr>
          <w:rFonts w:cs="Arial"/>
          <w:b/>
          <w:szCs w:val="24"/>
          <w:u w:val="single"/>
        </w:rPr>
      </w:pPr>
    </w:p>
    <w:p w14:paraId="60ECEA9C" w14:textId="77777777" w:rsidR="00FC48A4" w:rsidRPr="00294076" w:rsidRDefault="00FC48A4" w:rsidP="00FC48A4">
      <w:pPr>
        <w:jc w:val="both"/>
        <w:rPr>
          <w:rFonts w:cs="Arial"/>
          <w:b/>
          <w:szCs w:val="24"/>
          <w:u w:val="single"/>
        </w:rPr>
      </w:pPr>
      <w:r w:rsidRPr="00294076">
        <w:rPr>
          <w:rFonts w:cs="Arial"/>
          <w:b/>
          <w:szCs w:val="24"/>
          <w:u w:val="single"/>
        </w:rPr>
        <w:t xml:space="preserve">Study Groups in </w:t>
      </w:r>
      <w:r w:rsidR="009112A9">
        <w:rPr>
          <w:rFonts w:cs="Arial"/>
          <w:b/>
          <w:szCs w:val="24"/>
          <w:u w:val="single"/>
        </w:rPr>
        <w:t>January</w:t>
      </w:r>
    </w:p>
    <w:p w14:paraId="7BF13F21" w14:textId="77777777" w:rsidR="00FC48A4" w:rsidRPr="00294076" w:rsidRDefault="00FC48A4" w:rsidP="00FC48A4">
      <w:pPr>
        <w:jc w:val="both"/>
        <w:rPr>
          <w:rFonts w:cs="Arial"/>
          <w:szCs w:val="24"/>
        </w:rPr>
      </w:pPr>
    </w:p>
    <w:p w14:paraId="710FDABC" w14:textId="77777777" w:rsidR="0026775A" w:rsidRDefault="00FC48A4" w:rsidP="0026775A">
      <w:pPr>
        <w:rPr>
          <w:rFonts w:ascii="Impact" w:hAnsi="Impact"/>
          <w:sz w:val="36"/>
          <w:szCs w:val="36"/>
        </w:rPr>
      </w:pPr>
      <w:r w:rsidRPr="00294076">
        <w:rPr>
          <w:rFonts w:cs="Arial"/>
          <w:b/>
          <w:bCs/>
          <w:szCs w:val="24"/>
          <w:u w:val="single"/>
        </w:rPr>
        <w:t>The Monday Evening Study Group</w:t>
      </w:r>
      <w:r w:rsidRPr="00294076">
        <w:rPr>
          <w:rFonts w:cs="Arial"/>
          <w:b/>
          <w:bCs/>
          <w:szCs w:val="24"/>
        </w:rPr>
        <w:t xml:space="preserve"> </w:t>
      </w:r>
      <w:r w:rsidRPr="00294076">
        <w:rPr>
          <w:rFonts w:cs="Arial"/>
          <w:szCs w:val="24"/>
        </w:rPr>
        <w:t xml:space="preserve">will meet this month </w:t>
      </w:r>
      <w:r w:rsidR="009112A9" w:rsidRPr="00942981">
        <w:rPr>
          <w:rFonts w:cs="Arial"/>
          <w:szCs w:val="24"/>
        </w:rPr>
        <w:t xml:space="preserve">on </w:t>
      </w:r>
      <w:r w:rsidR="009112A9" w:rsidRPr="00942981">
        <w:rPr>
          <w:rFonts w:cs="Arial"/>
          <w:b/>
          <w:szCs w:val="24"/>
        </w:rPr>
        <w:t>Mondays, January 13 and 27</w:t>
      </w:r>
      <w:r w:rsidR="009112A9">
        <w:rPr>
          <w:rFonts w:cs="Arial"/>
          <w:b/>
          <w:szCs w:val="24"/>
        </w:rPr>
        <w:t xml:space="preserve"> </w:t>
      </w:r>
      <w:r w:rsidR="009112A9" w:rsidRPr="00942981">
        <w:rPr>
          <w:rFonts w:cs="Arial"/>
          <w:b/>
          <w:szCs w:val="24"/>
        </w:rPr>
        <w:t>at 7</w:t>
      </w:r>
      <w:r w:rsidR="009112A9">
        <w:rPr>
          <w:rFonts w:cs="Arial"/>
          <w:b/>
          <w:szCs w:val="24"/>
        </w:rPr>
        <w:t>:00</w:t>
      </w:r>
      <w:r w:rsidR="009112A9" w:rsidRPr="00942981">
        <w:rPr>
          <w:rFonts w:cs="Arial"/>
          <w:b/>
          <w:szCs w:val="24"/>
        </w:rPr>
        <w:t xml:space="preserve"> p</w:t>
      </w:r>
      <w:r w:rsidR="009112A9">
        <w:rPr>
          <w:rFonts w:cs="Arial"/>
          <w:b/>
          <w:szCs w:val="24"/>
        </w:rPr>
        <w:t>.</w:t>
      </w:r>
      <w:r w:rsidR="009112A9" w:rsidRPr="00942981">
        <w:rPr>
          <w:rFonts w:cs="Arial"/>
          <w:b/>
          <w:szCs w:val="24"/>
        </w:rPr>
        <w:t xml:space="preserve">m.  </w:t>
      </w:r>
      <w:r w:rsidR="009112A9">
        <w:rPr>
          <w:rFonts w:cs="Arial"/>
          <w:color w:val="000000"/>
          <w:szCs w:val="24"/>
        </w:rPr>
        <w:t xml:space="preserve">The </w:t>
      </w:r>
      <w:r w:rsidR="009112A9" w:rsidRPr="00942981">
        <w:rPr>
          <w:rFonts w:cs="Arial"/>
          <w:color w:val="000000"/>
          <w:szCs w:val="24"/>
        </w:rPr>
        <w:t xml:space="preserve">study group will be meeting </w:t>
      </w:r>
      <w:r w:rsidR="009112A9" w:rsidRPr="00942981">
        <w:rPr>
          <w:rFonts w:eastAsia="Calibri" w:cs="Arial"/>
          <w:color w:val="000000"/>
          <w:szCs w:val="24"/>
        </w:rPr>
        <w:t xml:space="preserve">at the home of Warren and Nellie Wong, 826 Phoenix Lane, Foster City.  </w:t>
      </w:r>
      <w:r w:rsidR="009112A9" w:rsidRPr="00942981">
        <w:rPr>
          <w:rFonts w:cs="Arial"/>
          <w:color w:val="000000"/>
          <w:szCs w:val="24"/>
        </w:rPr>
        <w:t>They are studying the upcoming Sunday lessons.</w:t>
      </w:r>
      <w:r>
        <w:rPr>
          <w:rFonts w:cs="Arial"/>
          <w:color w:val="000000"/>
          <w:szCs w:val="24"/>
        </w:rPr>
        <w:br/>
      </w:r>
    </w:p>
    <w:p w14:paraId="084740FB" w14:textId="77777777" w:rsidR="0026775A" w:rsidRDefault="0026775A" w:rsidP="0026775A">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30949934" w14:textId="77777777" w:rsidR="00FC48A4" w:rsidRPr="00294076" w:rsidRDefault="00FC48A4" w:rsidP="00FC48A4">
      <w:pPr>
        <w:rPr>
          <w:rFonts w:cs="Arial"/>
          <w:szCs w:val="24"/>
        </w:rPr>
      </w:pPr>
      <w:r>
        <w:rPr>
          <w:rFonts w:cs="Arial"/>
          <w:color w:val="000000"/>
          <w:szCs w:val="24"/>
        </w:rPr>
        <w:br/>
      </w:r>
      <w:r w:rsidRPr="00294076">
        <w:rPr>
          <w:rFonts w:cs="Arial"/>
          <w:b/>
          <w:szCs w:val="24"/>
          <w:u w:val="single"/>
        </w:rPr>
        <w:t>The Tuesday Bible Study Group</w:t>
      </w:r>
      <w:r w:rsidR="009112A9">
        <w:rPr>
          <w:rFonts w:cs="Arial"/>
          <w:szCs w:val="24"/>
        </w:rPr>
        <w:t xml:space="preserve"> will be meet</w:t>
      </w:r>
      <w:r w:rsidR="009112A9" w:rsidRPr="00942981">
        <w:rPr>
          <w:rFonts w:cs="Arial"/>
          <w:szCs w:val="24"/>
        </w:rPr>
        <w:t xml:space="preserve"> on </w:t>
      </w:r>
      <w:r w:rsidR="009112A9" w:rsidRPr="00942981">
        <w:rPr>
          <w:rFonts w:cs="Arial"/>
          <w:b/>
          <w:szCs w:val="24"/>
        </w:rPr>
        <w:t>Tuesdays,</w:t>
      </w:r>
      <w:r w:rsidR="009112A9" w:rsidRPr="00942981">
        <w:rPr>
          <w:rFonts w:cs="Arial"/>
          <w:szCs w:val="24"/>
        </w:rPr>
        <w:t xml:space="preserve"> </w:t>
      </w:r>
      <w:r w:rsidR="009112A9" w:rsidRPr="00942981">
        <w:rPr>
          <w:rFonts w:cs="Arial"/>
          <w:b/>
          <w:szCs w:val="24"/>
        </w:rPr>
        <w:t>January 7</w:t>
      </w:r>
      <w:r w:rsidR="009112A9">
        <w:rPr>
          <w:rFonts w:cs="Arial"/>
          <w:b/>
          <w:szCs w:val="24"/>
        </w:rPr>
        <w:t xml:space="preserve">, </w:t>
      </w:r>
      <w:r w:rsidR="009112A9" w:rsidRPr="00942981">
        <w:rPr>
          <w:rFonts w:cs="Arial"/>
          <w:b/>
          <w:szCs w:val="24"/>
        </w:rPr>
        <w:t xml:space="preserve">14, 21 and 28 </w:t>
      </w:r>
      <w:r w:rsidR="009112A9" w:rsidRPr="00942981">
        <w:rPr>
          <w:rFonts w:cs="Arial"/>
          <w:szCs w:val="24"/>
        </w:rPr>
        <w:t>from</w:t>
      </w:r>
      <w:r w:rsidR="009112A9" w:rsidRPr="00942981">
        <w:rPr>
          <w:rFonts w:cs="Arial"/>
          <w:b/>
          <w:szCs w:val="24"/>
        </w:rPr>
        <w:t xml:space="preserve"> 12:45 to 2</w:t>
      </w:r>
      <w:r w:rsidR="009112A9">
        <w:rPr>
          <w:rFonts w:cs="Arial"/>
          <w:b/>
          <w:szCs w:val="24"/>
        </w:rPr>
        <w:t>:00</w:t>
      </w:r>
      <w:r w:rsidR="009112A9" w:rsidRPr="00942981">
        <w:rPr>
          <w:rFonts w:cs="Arial"/>
          <w:b/>
          <w:szCs w:val="24"/>
        </w:rPr>
        <w:t xml:space="preserve"> p</w:t>
      </w:r>
      <w:r w:rsidR="009112A9">
        <w:rPr>
          <w:rFonts w:cs="Arial"/>
          <w:b/>
          <w:szCs w:val="24"/>
        </w:rPr>
        <w:t>.</w:t>
      </w:r>
      <w:r w:rsidR="009112A9" w:rsidRPr="00942981">
        <w:rPr>
          <w:rFonts w:cs="Arial"/>
          <w:b/>
          <w:szCs w:val="24"/>
        </w:rPr>
        <w:t>m</w:t>
      </w:r>
      <w:r w:rsidR="009112A9">
        <w:rPr>
          <w:rFonts w:cs="Arial"/>
          <w:b/>
          <w:szCs w:val="24"/>
        </w:rPr>
        <w:t>.</w:t>
      </w:r>
      <w:r w:rsidR="009112A9" w:rsidRPr="00942981">
        <w:rPr>
          <w:rFonts w:cs="Arial"/>
          <w:b/>
          <w:szCs w:val="24"/>
        </w:rPr>
        <w:t xml:space="preserve"> </w:t>
      </w:r>
      <w:r w:rsidR="009112A9" w:rsidRPr="00942981">
        <w:rPr>
          <w:rFonts w:cs="Arial"/>
          <w:szCs w:val="24"/>
        </w:rPr>
        <w:t xml:space="preserve">in the </w:t>
      </w:r>
      <w:r w:rsidR="009112A9">
        <w:rPr>
          <w:rFonts w:cs="Arial"/>
          <w:szCs w:val="24"/>
        </w:rPr>
        <w:t>F</w:t>
      </w:r>
      <w:r w:rsidR="009112A9" w:rsidRPr="00942981">
        <w:rPr>
          <w:rFonts w:cs="Arial"/>
          <w:szCs w:val="24"/>
        </w:rPr>
        <w:t>oyer.  They are currently reading the Apostle Paul’s First Letter to the Corinthians.</w:t>
      </w:r>
    </w:p>
    <w:p w14:paraId="4FC62653" w14:textId="77777777" w:rsidR="00FC48A4" w:rsidRPr="00294076" w:rsidRDefault="00FC48A4" w:rsidP="00FC48A4">
      <w:pPr>
        <w:tabs>
          <w:tab w:val="left" w:pos="360"/>
          <w:tab w:val="left" w:pos="720"/>
          <w:tab w:val="left" w:pos="2880"/>
          <w:tab w:val="left" w:pos="5760"/>
        </w:tabs>
        <w:rPr>
          <w:rFonts w:cs="Arial"/>
          <w:szCs w:val="24"/>
        </w:rPr>
      </w:pPr>
    </w:p>
    <w:p w14:paraId="7FB90E19" w14:textId="77777777" w:rsidR="00FC48A4" w:rsidRPr="00294076" w:rsidRDefault="00FC48A4" w:rsidP="00FC48A4">
      <w:pPr>
        <w:tabs>
          <w:tab w:val="left" w:pos="360"/>
          <w:tab w:val="left" w:pos="720"/>
          <w:tab w:val="left" w:pos="2880"/>
          <w:tab w:val="left" w:pos="5760"/>
        </w:tabs>
        <w:rPr>
          <w:rFonts w:cs="Arial"/>
          <w:szCs w:val="24"/>
        </w:rPr>
      </w:pPr>
      <w:r w:rsidRPr="00294076">
        <w:rPr>
          <w:rFonts w:cs="Arial"/>
          <w:szCs w:val="24"/>
        </w:rPr>
        <w:t>The study groups are open to any interested person.</w:t>
      </w:r>
    </w:p>
    <w:p w14:paraId="795ECE03" w14:textId="77777777" w:rsidR="00FC48A4" w:rsidRDefault="00FC48A4" w:rsidP="00E34C00">
      <w:pPr>
        <w:jc w:val="both"/>
        <w:rPr>
          <w:rFonts w:cs="Arial"/>
          <w:b/>
          <w:szCs w:val="24"/>
          <w:u w:val="single"/>
        </w:rPr>
      </w:pPr>
    </w:p>
    <w:p w14:paraId="45124FE3" w14:textId="77777777" w:rsidR="0026775A" w:rsidRDefault="0026775A" w:rsidP="00E34C00">
      <w:pPr>
        <w:jc w:val="both"/>
        <w:rPr>
          <w:rFonts w:cs="Arial"/>
          <w:b/>
          <w:szCs w:val="24"/>
          <w:u w:val="single"/>
        </w:rPr>
      </w:pPr>
    </w:p>
    <w:p w14:paraId="6A8F889C" w14:textId="77777777" w:rsidR="0026775A" w:rsidRDefault="0026775A" w:rsidP="0026775A">
      <w:pPr>
        <w:rPr>
          <w:rFonts w:cs="Arial"/>
          <w:b/>
          <w:szCs w:val="24"/>
          <w:u w:val="single"/>
        </w:rPr>
      </w:pPr>
      <w:r w:rsidRPr="00977A5C">
        <w:rPr>
          <w:b/>
          <w:u w:val="single"/>
        </w:rPr>
        <w:t>Mark Your Calendars</w:t>
      </w:r>
      <w:r>
        <w:rPr>
          <w:b/>
          <w:u w:val="single"/>
        </w:rPr>
        <w:br/>
      </w:r>
    </w:p>
    <w:p w14:paraId="1F78BE03" w14:textId="77777777" w:rsidR="0026775A" w:rsidRPr="00942981" w:rsidRDefault="0026775A" w:rsidP="0026775A">
      <w:pPr>
        <w:ind w:left="-5"/>
        <w:rPr>
          <w:rFonts w:cs="Arial"/>
        </w:rPr>
      </w:pPr>
      <w:r w:rsidRPr="00942981">
        <w:rPr>
          <w:rFonts w:cs="Arial"/>
          <w:u w:val="single"/>
        </w:rPr>
        <w:t>Second Sunday after Christmas (Proper for Day of the Epiphany transferred</w:t>
      </w:r>
      <w:r w:rsidR="0063127E">
        <w:rPr>
          <w:rFonts w:cs="Arial"/>
          <w:u w:val="single"/>
        </w:rPr>
        <w:t>)</w:t>
      </w:r>
      <w:r w:rsidRPr="00942981">
        <w:rPr>
          <w:rFonts w:cs="Arial"/>
          <w:u w:val="single"/>
        </w:rPr>
        <w:t>:</w:t>
      </w:r>
      <w:r w:rsidR="0063127E">
        <w:rPr>
          <w:rFonts w:cs="Arial"/>
          <w:b/>
          <w:bCs/>
        </w:rPr>
        <w:t xml:space="preserve">  S</w:t>
      </w:r>
      <w:r w:rsidRPr="00942981">
        <w:rPr>
          <w:rFonts w:cs="Arial"/>
          <w:b/>
          <w:bCs/>
        </w:rPr>
        <w:t xml:space="preserve">unday, January 5, </w:t>
      </w:r>
      <w:r w:rsidRPr="00942981">
        <w:rPr>
          <w:rFonts w:cs="Arial"/>
        </w:rPr>
        <w:t xml:space="preserve">Holy Eucharist, </w:t>
      </w:r>
      <w:r w:rsidRPr="00942981">
        <w:rPr>
          <w:rFonts w:cs="Arial"/>
          <w:b/>
          <w:bCs/>
        </w:rPr>
        <w:t>8</w:t>
      </w:r>
      <w:r w:rsidR="0063127E">
        <w:rPr>
          <w:rFonts w:cs="Arial"/>
          <w:b/>
          <w:bCs/>
        </w:rPr>
        <w:t>:00</w:t>
      </w:r>
      <w:r w:rsidRPr="00942981">
        <w:rPr>
          <w:rFonts w:cs="Arial"/>
          <w:b/>
          <w:bCs/>
        </w:rPr>
        <w:t xml:space="preserve"> a</w:t>
      </w:r>
      <w:r w:rsidR="0063127E">
        <w:rPr>
          <w:rFonts w:cs="Arial"/>
          <w:b/>
          <w:bCs/>
        </w:rPr>
        <w:t>.</w:t>
      </w:r>
      <w:r w:rsidRPr="00942981">
        <w:rPr>
          <w:rFonts w:cs="Arial"/>
          <w:b/>
          <w:bCs/>
        </w:rPr>
        <w:t>m</w:t>
      </w:r>
      <w:r w:rsidR="0063127E">
        <w:rPr>
          <w:rFonts w:cs="Arial"/>
          <w:b/>
          <w:bCs/>
        </w:rPr>
        <w:t>.</w:t>
      </w:r>
      <w:r w:rsidRPr="00942981">
        <w:rPr>
          <w:rFonts w:cs="Arial"/>
        </w:rPr>
        <w:t xml:space="preserve">; Choral Holy Eucharist, </w:t>
      </w:r>
      <w:r w:rsidRPr="00942981">
        <w:rPr>
          <w:rFonts w:cs="Arial"/>
          <w:b/>
          <w:bCs/>
        </w:rPr>
        <w:t>10</w:t>
      </w:r>
      <w:r w:rsidR="0063127E">
        <w:rPr>
          <w:rFonts w:cs="Arial"/>
          <w:b/>
          <w:bCs/>
        </w:rPr>
        <w:t>:00</w:t>
      </w:r>
      <w:r w:rsidRPr="00942981">
        <w:rPr>
          <w:rFonts w:cs="Arial"/>
          <w:b/>
          <w:bCs/>
        </w:rPr>
        <w:t xml:space="preserve"> a</w:t>
      </w:r>
      <w:r w:rsidR="0063127E">
        <w:rPr>
          <w:rFonts w:cs="Arial"/>
          <w:b/>
          <w:bCs/>
        </w:rPr>
        <w:t>.</w:t>
      </w:r>
      <w:r w:rsidRPr="00942981">
        <w:rPr>
          <w:rFonts w:cs="Arial"/>
          <w:b/>
          <w:bCs/>
        </w:rPr>
        <w:t>m</w:t>
      </w:r>
      <w:r w:rsidR="0063127E">
        <w:rPr>
          <w:rFonts w:cs="Arial"/>
          <w:b/>
          <w:bCs/>
        </w:rPr>
        <w:t>.</w:t>
      </w:r>
      <w:r w:rsidRPr="00942981">
        <w:rPr>
          <w:rFonts w:cs="Arial"/>
          <w:b/>
          <w:bCs/>
        </w:rPr>
        <w:t xml:space="preserve">, </w:t>
      </w:r>
      <w:r w:rsidRPr="00942981">
        <w:rPr>
          <w:rFonts w:cs="Arial"/>
        </w:rPr>
        <w:t>Chapel</w:t>
      </w:r>
      <w:r w:rsidR="0063127E">
        <w:rPr>
          <w:rFonts w:cs="Arial"/>
        </w:rPr>
        <w:t xml:space="preserve"> – </w:t>
      </w:r>
      <w:r w:rsidRPr="00942981">
        <w:rPr>
          <w:rFonts w:cs="Arial"/>
        </w:rPr>
        <w:t>Celebrant and Preacher, the Rev. David Ota</w:t>
      </w:r>
    </w:p>
    <w:p w14:paraId="761E3DCC" w14:textId="77777777" w:rsidR="0026775A" w:rsidRPr="00942981" w:rsidRDefault="0026775A" w:rsidP="0026775A">
      <w:pPr>
        <w:ind w:left="-5"/>
        <w:rPr>
          <w:rFonts w:cs="Arial"/>
          <w:b/>
          <w:bCs/>
        </w:rPr>
      </w:pPr>
    </w:p>
    <w:p w14:paraId="0135AA9B" w14:textId="77777777" w:rsidR="0026775A" w:rsidRPr="00942981" w:rsidRDefault="0026775A" w:rsidP="0026775A">
      <w:pPr>
        <w:ind w:left="-5"/>
        <w:rPr>
          <w:rFonts w:cs="Arial"/>
        </w:rPr>
      </w:pPr>
      <w:r w:rsidRPr="00942981">
        <w:rPr>
          <w:rFonts w:cs="Arial"/>
          <w:u w:val="single"/>
        </w:rPr>
        <w:t>Bible Study on 1 Corinthians:</w:t>
      </w:r>
      <w:r w:rsidR="0063127E">
        <w:rPr>
          <w:rFonts w:cs="Arial"/>
          <w:b/>
          <w:bCs/>
        </w:rPr>
        <w:t xml:space="preserve">  T</w:t>
      </w:r>
      <w:r w:rsidRPr="00942981">
        <w:rPr>
          <w:rFonts w:cs="Arial"/>
          <w:b/>
          <w:bCs/>
        </w:rPr>
        <w:t>uesdays, January 7, 14, 21 and 28, 12:45 p</w:t>
      </w:r>
      <w:r w:rsidR="0063127E">
        <w:rPr>
          <w:rFonts w:cs="Arial"/>
          <w:b/>
          <w:bCs/>
        </w:rPr>
        <w:t>.</w:t>
      </w:r>
      <w:r w:rsidRPr="00942981">
        <w:rPr>
          <w:rFonts w:cs="Arial"/>
          <w:b/>
          <w:bCs/>
        </w:rPr>
        <w:t>m</w:t>
      </w:r>
      <w:r w:rsidR="0063127E">
        <w:rPr>
          <w:rFonts w:cs="Arial"/>
          <w:b/>
          <w:bCs/>
        </w:rPr>
        <w:t>.</w:t>
      </w:r>
      <w:r w:rsidRPr="00942981">
        <w:rPr>
          <w:rFonts w:cs="Arial"/>
          <w:b/>
          <w:bCs/>
        </w:rPr>
        <w:t xml:space="preserve">, </w:t>
      </w:r>
      <w:r w:rsidRPr="00942981">
        <w:rPr>
          <w:rFonts w:cs="Arial"/>
        </w:rPr>
        <w:t>Foyer</w:t>
      </w:r>
    </w:p>
    <w:p w14:paraId="02DEBA94" w14:textId="77777777" w:rsidR="0026775A" w:rsidRPr="00942981" w:rsidRDefault="0026775A" w:rsidP="0026775A">
      <w:pPr>
        <w:rPr>
          <w:rFonts w:cs="Arial"/>
        </w:rPr>
      </w:pPr>
    </w:p>
    <w:p w14:paraId="35A87112" w14:textId="77777777" w:rsidR="0026775A" w:rsidRPr="00942981" w:rsidRDefault="0026775A" w:rsidP="0026775A">
      <w:pPr>
        <w:ind w:left="-5"/>
        <w:rPr>
          <w:rFonts w:cs="Arial"/>
          <w:b/>
          <w:bCs/>
          <w:u w:val="single"/>
        </w:rPr>
      </w:pPr>
      <w:r w:rsidRPr="00942981">
        <w:rPr>
          <w:rFonts w:cs="Arial"/>
          <w:u w:val="single"/>
        </w:rPr>
        <w:t>First Sunday after the Epiphany</w:t>
      </w:r>
      <w:r w:rsidR="0063127E">
        <w:rPr>
          <w:rFonts w:cs="Arial"/>
          <w:u w:val="single"/>
        </w:rPr>
        <w:t xml:space="preserve"> –</w:t>
      </w:r>
      <w:r w:rsidRPr="00942981">
        <w:rPr>
          <w:rFonts w:cs="Arial"/>
          <w:u w:val="single"/>
        </w:rPr>
        <w:t xml:space="preserve"> Baptism of our Lord Jesus Christ:</w:t>
      </w:r>
      <w:r w:rsidR="0063127E">
        <w:rPr>
          <w:rFonts w:cs="Arial"/>
          <w:b/>
          <w:bCs/>
        </w:rPr>
        <w:t xml:space="preserve">  S</w:t>
      </w:r>
      <w:r w:rsidRPr="00942981">
        <w:rPr>
          <w:rFonts w:cs="Arial"/>
          <w:b/>
          <w:bCs/>
        </w:rPr>
        <w:t xml:space="preserve">unday, January 12, </w:t>
      </w:r>
      <w:r w:rsidRPr="00942981">
        <w:rPr>
          <w:rFonts w:cs="Arial"/>
        </w:rPr>
        <w:t xml:space="preserve">Holy Eucharist, </w:t>
      </w:r>
      <w:r w:rsidRPr="00942981">
        <w:rPr>
          <w:rFonts w:cs="Arial"/>
          <w:b/>
          <w:bCs/>
        </w:rPr>
        <w:t>8</w:t>
      </w:r>
      <w:r w:rsidR="0063127E">
        <w:rPr>
          <w:rFonts w:cs="Arial"/>
          <w:b/>
          <w:bCs/>
        </w:rPr>
        <w:t>:00</w:t>
      </w:r>
      <w:r w:rsidRPr="00942981">
        <w:rPr>
          <w:rFonts w:cs="Arial"/>
          <w:b/>
          <w:bCs/>
        </w:rPr>
        <w:t xml:space="preserve"> a</w:t>
      </w:r>
      <w:r w:rsidR="0063127E">
        <w:rPr>
          <w:rFonts w:cs="Arial"/>
          <w:b/>
          <w:bCs/>
        </w:rPr>
        <w:t>.</w:t>
      </w:r>
      <w:r w:rsidRPr="00942981">
        <w:rPr>
          <w:rFonts w:cs="Arial"/>
          <w:b/>
          <w:bCs/>
        </w:rPr>
        <w:t>m</w:t>
      </w:r>
      <w:r w:rsidR="0063127E">
        <w:rPr>
          <w:rFonts w:cs="Arial"/>
          <w:b/>
          <w:bCs/>
        </w:rPr>
        <w:t>.</w:t>
      </w:r>
      <w:r w:rsidRPr="00942981">
        <w:rPr>
          <w:rFonts w:cs="Arial"/>
        </w:rPr>
        <w:t xml:space="preserve"> and Choral Holy Eucharist, </w:t>
      </w:r>
      <w:r w:rsidRPr="00942981">
        <w:rPr>
          <w:rFonts w:cs="Arial"/>
          <w:b/>
          <w:bCs/>
        </w:rPr>
        <w:t>10</w:t>
      </w:r>
      <w:r w:rsidR="0063127E">
        <w:rPr>
          <w:rFonts w:cs="Arial"/>
          <w:b/>
          <w:bCs/>
        </w:rPr>
        <w:t>:00</w:t>
      </w:r>
      <w:r w:rsidRPr="00942981">
        <w:rPr>
          <w:rFonts w:cs="Arial"/>
          <w:b/>
          <w:bCs/>
        </w:rPr>
        <w:t xml:space="preserve"> a</w:t>
      </w:r>
      <w:r w:rsidR="0063127E">
        <w:rPr>
          <w:rFonts w:cs="Arial"/>
          <w:b/>
          <w:bCs/>
        </w:rPr>
        <w:t>.</w:t>
      </w:r>
      <w:r w:rsidRPr="00942981">
        <w:rPr>
          <w:rFonts w:cs="Arial"/>
          <w:b/>
          <w:bCs/>
        </w:rPr>
        <w:t>m</w:t>
      </w:r>
      <w:r w:rsidR="0063127E">
        <w:rPr>
          <w:rFonts w:cs="Arial"/>
          <w:b/>
          <w:bCs/>
        </w:rPr>
        <w:t>.</w:t>
      </w:r>
      <w:r w:rsidRPr="00942981">
        <w:rPr>
          <w:rFonts w:cs="Arial"/>
          <w:b/>
          <w:bCs/>
        </w:rPr>
        <w:t xml:space="preserve">, </w:t>
      </w:r>
      <w:r w:rsidRPr="00942981">
        <w:rPr>
          <w:rFonts w:cs="Arial"/>
        </w:rPr>
        <w:t>Chapel</w:t>
      </w:r>
      <w:r w:rsidR="0063127E">
        <w:rPr>
          <w:rFonts w:cs="Arial"/>
        </w:rPr>
        <w:t xml:space="preserve"> – </w:t>
      </w:r>
      <w:r w:rsidRPr="00942981">
        <w:rPr>
          <w:rFonts w:cs="Arial"/>
        </w:rPr>
        <w:t xml:space="preserve">Celebrant and Preacher, the Rev. David Ota, Chapel; Sunday School and Nursery, </w:t>
      </w:r>
      <w:r w:rsidRPr="00942981">
        <w:rPr>
          <w:rFonts w:cs="Arial"/>
          <w:b/>
          <w:bCs/>
        </w:rPr>
        <w:t>10</w:t>
      </w:r>
      <w:r w:rsidR="0063127E">
        <w:rPr>
          <w:rFonts w:cs="Arial"/>
          <w:b/>
          <w:bCs/>
        </w:rPr>
        <w:t>:00</w:t>
      </w:r>
      <w:r w:rsidRPr="00942981">
        <w:rPr>
          <w:rFonts w:cs="Arial"/>
          <w:b/>
          <w:bCs/>
        </w:rPr>
        <w:t xml:space="preserve"> a</w:t>
      </w:r>
      <w:r w:rsidR="0063127E">
        <w:rPr>
          <w:rFonts w:cs="Arial"/>
          <w:b/>
          <w:bCs/>
        </w:rPr>
        <w:t>.</w:t>
      </w:r>
      <w:r w:rsidRPr="00942981">
        <w:rPr>
          <w:rFonts w:cs="Arial"/>
          <w:b/>
          <w:bCs/>
        </w:rPr>
        <w:t>m</w:t>
      </w:r>
      <w:r w:rsidR="0063127E">
        <w:rPr>
          <w:rFonts w:cs="Arial"/>
          <w:b/>
          <w:bCs/>
        </w:rPr>
        <w:t>.</w:t>
      </w:r>
      <w:r w:rsidRPr="00942981">
        <w:rPr>
          <w:rFonts w:cs="Arial"/>
        </w:rPr>
        <w:t xml:space="preserve">, Rooms 1, 4 and 5 </w:t>
      </w:r>
    </w:p>
    <w:p w14:paraId="1A069273" w14:textId="77777777" w:rsidR="0026775A" w:rsidRPr="00942981" w:rsidRDefault="0026775A" w:rsidP="0026775A">
      <w:pPr>
        <w:ind w:left="-5"/>
        <w:rPr>
          <w:rFonts w:cs="Arial"/>
          <w:b/>
          <w:bCs/>
        </w:rPr>
      </w:pPr>
    </w:p>
    <w:p w14:paraId="092CF4E9" w14:textId="77777777" w:rsidR="0026775A" w:rsidRPr="00942981" w:rsidRDefault="0026775A" w:rsidP="009818F1">
      <w:pPr>
        <w:spacing w:after="200"/>
        <w:rPr>
          <w:rFonts w:cs="Arial"/>
        </w:rPr>
      </w:pPr>
      <w:r w:rsidRPr="00942981">
        <w:rPr>
          <w:rFonts w:cs="Arial"/>
          <w:u w:val="single"/>
        </w:rPr>
        <w:t>Bible Study on Sunday lessons:</w:t>
      </w:r>
      <w:r w:rsidR="0063127E">
        <w:rPr>
          <w:rFonts w:cs="Arial"/>
          <w:b/>
          <w:bCs/>
        </w:rPr>
        <w:t xml:space="preserve">  M</w:t>
      </w:r>
      <w:r w:rsidRPr="00942981">
        <w:rPr>
          <w:rFonts w:cs="Arial"/>
          <w:b/>
          <w:bCs/>
        </w:rPr>
        <w:t>ondays, January 13 and 27, 7</w:t>
      </w:r>
      <w:r w:rsidR="0063127E">
        <w:rPr>
          <w:rFonts w:cs="Arial"/>
          <w:b/>
          <w:bCs/>
        </w:rPr>
        <w:t>:00</w:t>
      </w:r>
      <w:r w:rsidRPr="00942981">
        <w:rPr>
          <w:rFonts w:cs="Arial"/>
          <w:b/>
          <w:bCs/>
        </w:rPr>
        <w:t xml:space="preserve"> p</w:t>
      </w:r>
      <w:r w:rsidR="0063127E">
        <w:rPr>
          <w:rFonts w:cs="Arial"/>
          <w:b/>
          <w:bCs/>
        </w:rPr>
        <w:t>.</w:t>
      </w:r>
      <w:r w:rsidRPr="00942981">
        <w:rPr>
          <w:rFonts w:cs="Arial"/>
          <w:b/>
          <w:bCs/>
        </w:rPr>
        <w:t>m</w:t>
      </w:r>
      <w:r w:rsidR="0063127E">
        <w:rPr>
          <w:rFonts w:cs="Arial"/>
          <w:b/>
          <w:bCs/>
        </w:rPr>
        <w:t>.</w:t>
      </w:r>
      <w:r w:rsidRPr="00942981">
        <w:rPr>
          <w:rFonts w:cs="Arial"/>
          <w:b/>
          <w:bCs/>
        </w:rPr>
        <w:t xml:space="preserve">, </w:t>
      </w:r>
      <w:r w:rsidRPr="00942981">
        <w:rPr>
          <w:rFonts w:cs="Arial"/>
        </w:rPr>
        <w:t>Wong’s home</w:t>
      </w:r>
    </w:p>
    <w:p w14:paraId="1CBC4BCA" w14:textId="77777777" w:rsidR="0026775A" w:rsidRPr="00942981" w:rsidRDefault="0026775A" w:rsidP="009818F1">
      <w:pPr>
        <w:spacing w:after="200"/>
        <w:rPr>
          <w:rFonts w:cs="Arial"/>
        </w:rPr>
      </w:pPr>
      <w:r w:rsidRPr="00942981">
        <w:rPr>
          <w:rFonts w:cs="Arial"/>
          <w:u w:val="single"/>
        </w:rPr>
        <w:t>School Board Meeting</w:t>
      </w:r>
      <w:r w:rsidR="00E55886">
        <w:rPr>
          <w:rFonts w:cs="Arial"/>
          <w:u w:val="single"/>
        </w:rPr>
        <w:t>:</w:t>
      </w:r>
      <w:r w:rsidR="00E55886">
        <w:rPr>
          <w:rFonts w:cs="Arial"/>
          <w:b/>
          <w:bCs/>
        </w:rPr>
        <w:t xml:space="preserve"> T</w:t>
      </w:r>
      <w:r w:rsidRPr="00942981">
        <w:rPr>
          <w:rFonts w:cs="Arial"/>
          <w:b/>
          <w:bCs/>
        </w:rPr>
        <w:t>uesday, January 14, 7</w:t>
      </w:r>
      <w:r w:rsidR="00E55886">
        <w:rPr>
          <w:rFonts w:cs="Arial"/>
          <w:b/>
          <w:bCs/>
        </w:rPr>
        <w:t>:00</w:t>
      </w:r>
      <w:r w:rsidRPr="00942981">
        <w:rPr>
          <w:rFonts w:cs="Arial"/>
          <w:b/>
          <w:bCs/>
        </w:rPr>
        <w:t xml:space="preserve"> p</w:t>
      </w:r>
      <w:r w:rsidR="00E55886">
        <w:rPr>
          <w:rFonts w:cs="Arial"/>
          <w:b/>
          <w:bCs/>
        </w:rPr>
        <w:t>.</w:t>
      </w:r>
      <w:r w:rsidRPr="00942981">
        <w:rPr>
          <w:rFonts w:cs="Arial"/>
          <w:b/>
          <w:bCs/>
        </w:rPr>
        <w:t>m</w:t>
      </w:r>
      <w:r w:rsidR="00E55886">
        <w:rPr>
          <w:rFonts w:cs="Arial"/>
          <w:b/>
          <w:bCs/>
        </w:rPr>
        <w:t>.</w:t>
      </w:r>
      <w:r w:rsidRPr="00942981">
        <w:rPr>
          <w:rFonts w:cs="Arial"/>
          <w:b/>
          <w:bCs/>
        </w:rPr>
        <w:t>,</w:t>
      </w:r>
      <w:r w:rsidRPr="00942981">
        <w:rPr>
          <w:rFonts w:cs="Arial"/>
        </w:rPr>
        <w:t xml:space="preserve"> Parish Hall</w:t>
      </w:r>
    </w:p>
    <w:p w14:paraId="7EB4403F" w14:textId="77777777" w:rsidR="0026775A" w:rsidRPr="00942981" w:rsidRDefault="0026775A" w:rsidP="009818F1">
      <w:pPr>
        <w:spacing w:after="200"/>
        <w:rPr>
          <w:rFonts w:cs="Arial"/>
        </w:rPr>
      </w:pPr>
      <w:r w:rsidRPr="00942981">
        <w:rPr>
          <w:rFonts w:cs="Arial"/>
          <w:u w:val="single"/>
        </w:rPr>
        <w:t>Second Sunday after the Epiphany:</w:t>
      </w:r>
      <w:r w:rsidR="00E55886">
        <w:rPr>
          <w:rFonts w:cs="Arial"/>
          <w:b/>
          <w:bCs/>
        </w:rPr>
        <w:t xml:space="preserve"> S</w:t>
      </w:r>
      <w:r w:rsidRPr="00942981">
        <w:rPr>
          <w:rFonts w:cs="Arial"/>
          <w:b/>
          <w:bCs/>
        </w:rPr>
        <w:t xml:space="preserve">unday, January 19, </w:t>
      </w:r>
      <w:r w:rsidRPr="00942981">
        <w:rPr>
          <w:rFonts w:cs="Arial"/>
        </w:rPr>
        <w:t xml:space="preserve">Holy Eucharist, </w:t>
      </w:r>
      <w:r w:rsidRPr="00942981">
        <w:rPr>
          <w:rFonts w:cs="Arial"/>
          <w:b/>
          <w:bCs/>
        </w:rPr>
        <w:t>8</w:t>
      </w:r>
      <w:r w:rsidR="00E55886">
        <w:rPr>
          <w:rFonts w:cs="Arial"/>
          <w:b/>
          <w:bCs/>
        </w:rPr>
        <w:t>:00</w:t>
      </w:r>
      <w:r w:rsidRPr="00942981">
        <w:rPr>
          <w:rFonts w:cs="Arial"/>
          <w:b/>
          <w:bCs/>
        </w:rPr>
        <w:t xml:space="preserve"> a</w:t>
      </w:r>
      <w:r w:rsidR="00E55886">
        <w:rPr>
          <w:rFonts w:cs="Arial"/>
          <w:b/>
          <w:bCs/>
        </w:rPr>
        <w:t>.</w:t>
      </w:r>
      <w:r w:rsidRPr="00942981">
        <w:rPr>
          <w:rFonts w:cs="Arial"/>
          <w:b/>
          <w:bCs/>
        </w:rPr>
        <w:t>m</w:t>
      </w:r>
      <w:r w:rsidR="00E55886">
        <w:rPr>
          <w:rFonts w:cs="Arial"/>
          <w:b/>
          <w:bCs/>
        </w:rPr>
        <w:t>.</w:t>
      </w:r>
      <w:r w:rsidRPr="00942981">
        <w:rPr>
          <w:rFonts w:cs="Arial"/>
        </w:rPr>
        <w:t xml:space="preserve"> and Choral Holy Eucharist, </w:t>
      </w:r>
      <w:r w:rsidRPr="00942981">
        <w:rPr>
          <w:rFonts w:cs="Arial"/>
          <w:b/>
          <w:bCs/>
        </w:rPr>
        <w:t>10</w:t>
      </w:r>
      <w:r w:rsidR="00E55886">
        <w:rPr>
          <w:rFonts w:cs="Arial"/>
          <w:b/>
          <w:bCs/>
        </w:rPr>
        <w:t>:00</w:t>
      </w:r>
      <w:r w:rsidRPr="00942981">
        <w:rPr>
          <w:rFonts w:cs="Arial"/>
          <w:b/>
          <w:bCs/>
        </w:rPr>
        <w:t xml:space="preserve"> a</w:t>
      </w:r>
      <w:r w:rsidR="00E55886">
        <w:rPr>
          <w:rFonts w:cs="Arial"/>
          <w:b/>
          <w:bCs/>
        </w:rPr>
        <w:t>.</w:t>
      </w:r>
      <w:r w:rsidRPr="00942981">
        <w:rPr>
          <w:rFonts w:cs="Arial"/>
          <w:b/>
          <w:bCs/>
        </w:rPr>
        <w:t xml:space="preserve">m, </w:t>
      </w:r>
      <w:r w:rsidRPr="00942981">
        <w:rPr>
          <w:rFonts w:cs="Arial"/>
        </w:rPr>
        <w:t>Chapel</w:t>
      </w:r>
      <w:r w:rsidR="00E55886">
        <w:rPr>
          <w:rFonts w:cs="Arial"/>
        </w:rPr>
        <w:t xml:space="preserve"> – </w:t>
      </w:r>
      <w:r w:rsidRPr="00942981">
        <w:rPr>
          <w:rFonts w:cs="Arial"/>
        </w:rPr>
        <w:t xml:space="preserve">Celebrant and Preacher, the Rev. Karen Swanson, Chapel; Sunday School and Nursery, </w:t>
      </w:r>
      <w:r w:rsidRPr="00942981">
        <w:rPr>
          <w:rFonts w:cs="Arial"/>
          <w:b/>
          <w:bCs/>
        </w:rPr>
        <w:t>10</w:t>
      </w:r>
      <w:r w:rsidR="00E55886">
        <w:rPr>
          <w:rFonts w:cs="Arial"/>
          <w:b/>
          <w:bCs/>
        </w:rPr>
        <w:t>:00</w:t>
      </w:r>
      <w:r w:rsidRPr="00942981">
        <w:rPr>
          <w:rFonts w:cs="Arial"/>
          <w:b/>
          <w:bCs/>
        </w:rPr>
        <w:t xml:space="preserve"> a</w:t>
      </w:r>
      <w:r w:rsidR="00E55886">
        <w:rPr>
          <w:rFonts w:cs="Arial"/>
          <w:b/>
          <w:bCs/>
        </w:rPr>
        <w:t>.m.</w:t>
      </w:r>
      <w:r w:rsidRPr="00942981">
        <w:rPr>
          <w:rFonts w:cs="Arial"/>
        </w:rPr>
        <w:t>, Rooms 1, 4 and 5</w:t>
      </w:r>
    </w:p>
    <w:p w14:paraId="6411B61B" w14:textId="77777777" w:rsidR="0026775A" w:rsidRPr="00942981" w:rsidRDefault="0026775A" w:rsidP="009818F1">
      <w:pPr>
        <w:spacing w:after="200"/>
        <w:rPr>
          <w:rFonts w:cs="Arial"/>
        </w:rPr>
      </w:pPr>
      <w:r w:rsidRPr="00942981">
        <w:rPr>
          <w:rFonts w:cs="Arial"/>
          <w:u w:val="single"/>
        </w:rPr>
        <w:t>Buildings and Grounds Committee Meeting:</w:t>
      </w:r>
      <w:r w:rsidR="00E55886">
        <w:rPr>
          <w:rFonts w:cs="Arial"/>
          <w:b/>
          <w:bCs/>
        </w:rPr>
        <w:t xml:space="preserve"> T</w:t>
      </w:r>
      <w:r w:rsidRPr="00942981">
        <w:rPr>
          <w:rFonts w:cs="Arial"/>
          <w:b/>
          <w:bCs/>
        </w:rPr>
        <w:t>uesday, January 21, 6</w:t>
      </w:r>
      <w:r w:rsidR="00E55886">
        <w:rPr>
          <w:rFonts w:cs="Arial"/>
          <w:b/>
          <w:bCs/>
        </w:rPr>
        <w:t>:00</w:t>
      </w:r>
      <w:r w:rsidRPr="00942981">
        <w:rPr>
          <w:rFonts w:cs="Arial"/>
          <w:b/>
          <w:bCs/>
        </w:rPr>
        <w:t xml:space="preserve"> p</w:t>
      </w:r>
      <w:r w:rsidR="00E55886">
        <w:rPr>
          <w:rFonts w:cs="Arial"/>
          <w:b/>
          <w:bCs/>
        </w:rPr>
        <w:t>.</w:t>
      </w:r>
      <w:r w:rsidRPr="00942981">
        <w:rPr>
          <w:rFonts w:cs="Arial"/>
          <w:b/>
          <w:bCs/>
        </w:rPr>
        <w:t>m</w:t>
      </w:r>
      <w:r w:rsidR="00E55886">
        <w:rPr>
          <w:rFonts w:cs="Arial"/>
          <w:b/>
          <w:bCs/>
        </w:rPr>
        <w:t>.</w:t>
      </w:r>
      <w:r w:rsidRPr="00942981">
        <w:rPr>
          <w:rFonts w:cs="Arial"/>
          <w:b/>
          <w:bCs/>
        </w:rPr>
        <w:t xml:space="preserve">, </w:t>
      </w:r>
      <w:r w:rsidRPr="00942981">
        <w:rPr>
          <w:rFonts w:cs="Arial"/>
        </w:rPr>
        <w:t>Parish Hall</w:t>
      </w:r>
    </w:p>
    <w:p w14:paraId="16842884" w14:textId="77777777" w:rsidR="0026775A" w:rsidRPr="00942981" w:rsidRDefault="0026775A" w:rsidP="009818F1">
      <w:pPr>
        <w:spacing w:after="200"/>
        <w:rPr>
          <w:rFonts w:cs="Arial"/>
        </w:rPr>
      </w:pPr>
      <w:r w:rsidRPr="00942981">
        <w:rPr>
          <w:rFonts w:cs="Arial"/>
          <w:u w:val="single"/>
        </w:rPr>
        <w:t>Vestry Meeting:</w:t>
      </w:r>
      <w:r w:rsidR="00E55886">
        <w:rPr>
          <w:rFonts w:cs="Arial"/>
          <w:b/>
          <w:bCs/>
        </w:rPr>
        <w:t xml:space="preserve"> T</w:t>
      </w:r>
      <w:r w:rsidRPr="00942981">
        <w:rPr>
          <w:rFonts w:cs="Arial"/>
          <w:b/>
          <w:bCs/>
        </w:rPr>
        <w:t>uesday, January 21, 7</w:t>
      </w:r>
      <w:r w:rsidR="00E55886">
        <w:rPr>
          <w:rFonts w:cs="Arial"/>
          <w:b/>
          <w:bCs/>
        </w:rPr>
        <w:t>:00</w:t>
      </w:r>
      <w:r w:rsidRPr="00942981">
        <w:rPr>
          <w:rFonts w:cs="Arial"/>
          <w:b/>
          <w:bCs/>
        </w:rPr>
        <w:t xml:space="preserve"> p</w:t>
      </w:r>
      <w:r w:rsidR="00E55886">
        <w:rPr>
          <w:rFonts w:cs="Arial"/>
          <w:b/>
          <w:bCs/>
        </w:rPr>
        <w:t>.</w:t>
      </w:r>
      <w:r w:rsidRPr="00942981">
        <w:rPr>
          <w:rFonts w:cs="Arial"/>
          <w:b/>
          <w:bCs/>
        </w:rPr>
        <w:t>m</w:t>
      </w:r>
      <w:r w:rsidR="00E55886">
        <w:rPr>
          <w:rFonts w:cs="Arial"/>
          <w:b/>
          <w:bCs/>
        </w:rPr>
        <w:t>.</w:t>
      </w:r>
      <w:r w:rsidRPr="00942981">
        <w:rPr>
          <w:rFonts w:cs="Arial"/>
          <w:b/>
          <w:bCs/>
        </w:rPr>
        <w:t xml:space="preserve">, </w:t>
      </w:r>
      <w:r w:rsidRPr="00942981">
        <w:rPr>
          <w:rFonts w:cs="Arial"/>
        </w:rPr>
        <w:t>Parish Hall</w:t>
      </w:r>
    </w:p>
    <w:p w14:paraId="67130959" w14:textId="77777777" w:rsidR="0026775A" w:rsidRPr="00942981" w:rsidRDefault="0026775A" w:rsidP="009818F1">
      <w:pPr>
        <w:spacing w:after="200"/>
        <w:rPr>
          <w:rFonts w:cs="Arial"/>
        </w:rPr>
      </w:pPr>
      <w:r w:rsidRPr="00942981">
        <w:rPr>
          <w:rFonts w:cs="Arial"/>
          <w:u w:val="single"/>
        </w:rPr>
        <w:t>Third Sunday after the Epiphany:</w:t>
      </w:r>
      <w:r w:rsidR="00507AD5">
        <w:rPr>
          <w:rFonts w:cs="Arial"/>
          <w:b/>
          <w:bCs/>
        </w:rPr>
        <w:t xml:space="preserve"> S</w:t>
      </w:r>
      <w:r w:rsidRPr="00942981">
        <w:rPr>
          <w:rFonts w:cs="Arial"/>
          <w:b/>
          <w:bCs/>
        </w:rPr>
        <w:t xml:space="preserve">unday, January 26, </w:t>
      </w:r>
      <w:r w:rsidRPr="00942981">
        <w:rPr>
          <w:rFonts w:cs="Arial"/>
        </w:rPr>
        <w:t xml:space="preserve">Holy Eucharist, </w:t>
      </w:r>
      <w:r w:rsidRPr="00942981">
        <w:rPr>
          <w:rFonts w:cs="Arial"/>
          <w:b/>
          <w:bCs/>
        </w:rPr>
        <w:t>8</w:t>
      </w:r>
      <w:r w:rsidR="00507AD5">
        <w:rPr>
          <w:rFonts w:cs="Arial"/>
          <w:b/>
          <w:bCs/>
        </w:rPr>
        <w:t>:00</w:t>
      </w:r>
      <w:r w:rsidRPr="00942981">
        <w:rPr>
          <w:rFonts w:cs="Arial"/>
          <w:b/>
          <w:bCs/>
        </w:rPr>
        <w:t xml:space="preserve"> a</w:t>
      </w:r>
      <w:r w:rsidR="00507AD5">
        <w:rPr>
          <w:rFonts w:cs="Arial"/>
          <w:b/>
          <w:bCs/>
        </w:rPr>
        <w:t>.</w:t>
      </w:r>
      <w:r w:rsidRPr="00942981">
        <w:rPr>
          <w:rFonts w:cs="Arial"/>
          <w:b/>
          <w:bCs/>
        </w:rPr>
        <w:t>m</w:t>
      </w:r>
      <w:r w:rsidR="00507AD5">
        <w:rPr>
          <w:rFonts w:cs="Arial"/>
          <w:b/>
          <w:bCs/>
        </w:rPr>
        <w:t>.</w:t>
      </w:r>
      <w:r w:rsidRPr="00942981">
        <w:rPr>
          <w:rFonts w:cs="Arial"/>
        </w:rPr>
        <w:t xml:space="preserve"> and Choral Holy Eucharist, </w:t>
      </w:r>
      <w:r w:rsidRPr="00942981">
        <w:rPr>
          <w:rFonts w:cs="Arial"/>
          <w:b/>
          <w:bCs/>
        </w:rPr>
        <w:t>10</w:t>
      </w:r>
      <w:r w:rsidR="00507AD5">
        <w:rPr>
          <w:rFonts w:cs="Arial"/>
          <w:b/>
          <w:bCs/>
        </w:rPr>
        <w:t>:00</w:t>
      </w:r>
      <w:r w:rsidRPr="00942981">
        <w:rPr>
          <w:rFonts w:cs="Arial"/>
          <w:b/>
          <w:bCs/>
        </w:rPr>
        <w:t xml:space="preserve"> a</w:t>
      </w:r>
      <w:r w:rsidR="00507AD5">
        <w:rPr>
          <w:rFonts w:cs="Arial"/>
          <w:b/>
          <w:bCs/>
        </w:rPr>
        <w:t>.</w:t>
      </w:r>
      <w:r w:rsidRPr="00942981">
        <w:rPr>
          <w:rFonts w:cs="Arial"/>
          <w:b/>
          <w:bCs/>
        </w:rPr>
        <w:t>m</w:t>
      </w:r>
      <w:r w:rsidR="00507AD5">
        <w:rPr>
          <w:rFonts w:cs="Arial"/>
          <w:b/>
          <w:bCs/>
        </w:rPr>
        <w:t>.</w:t>
      </w:r>
      <w:r w:rsidRPr="00942981">
        <w:rPr>
          <w:rFonts w:cs="Arial"/>
          <w:b/>
          <w:bCs/>
        </w:rPr>
        <w:t xml:space="preserve">, </w:t>
      </w:r>
      <w:r w:rsidRPr="00942981">
        <w:rPr>
          <w:rFonts w:cs="Arial"/>
        </w:rPr>
        <w:t>Chapel</w:t>
      </w:r>
      <w:r w:rsidR="00507AD5">
        <w:rPr>
          <w:rFonts w:cs="Arial"/>
        </w:rPr>
        <w:t xml:space="preserve"> – </w:t>
      </w:r>
      <w:r w:rsidRPr="00942981">
        <w:rPr>
          <w:rFonts w:cs="Arial"/>
        </w:rPr>
        <w:t xml:space="preserve">Celebrant and Preacher, the Rev. David Ota, Chapel; Sunday School and Nursery, </w:t>
      </w:r>
      <w:r w:rsidRPr="00942981">
        <w:rPr>
          <w:rFonts w:cs="Arial"/>
          <w:b/>
          <w:bCs/>
        </w:rPr>
        <w:t>10</w:t>
      </w:r>
      <w:r w:rsidR="00507AD5">
        <w:rPr>
          <w:rFonts w:cs="Arial"/>
          <w:b/>
          <w:bCs/>
        </w:rPr>
        <w:t>:00</w:t>
      </w:r>
      <w:r w:rsidRPr="00942981">
        <w:rPr>
          <w:rFonts w:cs="Arial"/>
          <w:b/>
          <w:bCs/>
        </w:rPr>
        <w:t xml:space="preserve"> a</w:t>
      </w:r>
      <w:r w:rsidR="00507AD5">
        <w:rPr>
          <w:rFonts w:cs="Arial"/>
          <w:b/>
          <w:bCs/>
        </w:rPr>
        <w:t>.</w:t>
      </w:r>
      <w:r w:rsidRPr="00942981">
        <w:rPr>
          <w:rFonts w:cs="Arial"/>
          <w:b/>
          <w:bCs/>
        </w:rPr>
        <w:t>m</w:t>
      </w:r>
      <w:r w:rsidR="00507AD5">
        <w:rPr>
          <w:rFonts w:cs="Arial"/>
          <w:b/>
          <w:bCs/>
        </w:rPr>
        <w:t>.</w:t>
      </w:r>
      <w:r w:rsidRPr="00942981">
        <w:rPr>
          <w:rFonts w:cs="Arial"/>
        </w:rPr>
        <w:t>, Rooms 1, 4 and 5</w:t>
      </w:r>
    </w:p>
    <w:p w14:paraId="605A7A6A" w14:textId="77777777" w:rsidR="0026775A" w:rsidRPr="00942981" w:rsidRDefault="0026775A" w:rsidP="009818F1">
      <w:pPr>
        <w:spacing w:after="200"/>
        <w:rPr>
          <w:rFonts w:cs="Arial"/>
        </w:rPr>
      </w:pPr>
      <w:r w:rsidRPr="00942981">
        <w:rPr>
          <w:rFonts w:cs="Arial"/>
          <w:u w:val="single"/>
        </w:rPr>
        <w:t>Annual Meeting:</w:t>
      </w:r>
      <w:r w:rsidR="00507AD5">
        <w:rPr>
          <w:rFonts w:cs="Arial"/>
          <w:b/>
        </w:rPr>
        <w:t xml:space="preserve">  S</w:t>
      </w:r>
      <w:r w:rsidRPr="00942981">
        <w:rPr>
          <w:rFonts w:cs="Arial"/>
          <w:b/>
        </w:rPr>
        <w:t>unday, January 26, 11:30 a</w:t>
      </w:r>
      <w:r w:rsidR="00507AD5">
        <w:rPr>
          <w:rFonts w:cs="Arial"/>
          <w:b/>
        </w:rPr>
        <w:t>.</w:t>
      </w:r>
      <w:r w:rsidRPr="00942981">
        <w:rPr>
          <w:rFonts w:cs="Arial"/>
          <w:b/>
        </w:rPr>
        <w:t>m</w:t>
      </w:r>
      <w:r w:rsidR="00507AD5">
        <w:rPr>
          <w:rFonts w:cs="Arial"/>
          <w:b/>
        </w:rPr>
        <w:t>.</w:t>
      </w:r>
      <w:r w:rsidRPr="00942981">
        <w:rPr>
          <w:rFonts w:cs="Arial"/>
          <w:b/>
        </w:rPr>
        <w:t xml:space="preserve">, </w:t>
      </w:r>
      <w:r w:rsidRPr="00942981">
        <w:rPr>
          <w:rFonts w:cs="Arial"/>
        </w:rPr>
        <w:t>Chapel</w:t>
      </w:r>
    </w:p>
    <w:p w14:paraId="0A17219B" w14:textId="77777777" w:rsidR="0026775A" w:rsidRPr="00942981" w:rsidRDefault="0026775A" w:rsidP="009818F1">
      <w:pPr>
        <w:spacing w:after="200"/>
        <w:rPr>
          <w:rFonts w:cs="Arial"/>
        </w:rPr>
      </w:pPr>
      <w:r w:rsidRPr="00942981">
        <w:rPr>
          <w:rFonts w:cs="Arial"/>
          <w:u w:val="single"/>
        </w:rPr>
        <w:t>2020 Vestry Organizing Meeting:</w:t>
      </w:r>
      <w:r w:rsidR="00507AD5">
        <w:rPr>
          <w:rFonts w:cs="Arial"/>
          <w:b/>
          <w:bCs/>
        </w:rPr>
        <w:t xml:space="preserve">  S</w:t>
      </w:r>
      <w:r w:rsidRPr="00942981">
        <w:rPr>
          <w:rFonts w:cs="Arial"/>
          <w:b/>
          <w:bCs/>
        </w:rPr>
        <w:t>unday, January 26, 12:15 p</w:t>
      </w:r>
      <w:r w:rsidR="00507AD5">
        <w:rPr>
          <w:rFonts w:cs="Arial"/>
          <w:b/>
          <w:bCs/>
        </w:rPr>
        <w:t>.</w:t>
      </w:r>
      <w:r w:rsidRPr="00942981">
        <w:rPr>
          <w:rFonts w:cs="Arial"/>
          <w:b/>
          <w:bCs/>
        </w:rPr>
        <w:t>m</w:t>
      </w:r>
      <w:r w:rsidR="00507AD5">
        <w:rPr>
          <w:rFonts w:cs="Arial"/>
          <w:b/>
          <w:bCs/>
        </w:rPr>
        <w:t>.</w:t>
      </w:r>
      <w:r w:rsidRPr="00942981">
        <w:rPr>
          <w:rFonts w:cs="Arial"/>
          <w:b/>
          <w:bCs/>
        </w:rPr>
        <w:t xml:space="preserve">, </w:t>
      </w:r>
      <w:r w:rsidRPr="00942981">
        <w:rPr>
          <w:rFonts w:cs="Arial"/>
        </w:rPr>
        <w:t>Parish Hall</w:t>
      </w:r>
    </w:p>
    <w:p w14:paraId="3470FCC5" w14:textId="77777777" w:rsidR="0026775A" w:rsidRPr="00942981" w:rsidRDefault="0026775A" w:rsidP="009818F1">
      <w:pPr>
        <w:spacing w:after="200"/>
        <w:rPr>
          <w:rFonts w:cs="Arial"/>
        </w:rPr>
      </w:pPr>
      <w:r w:rsidRPr="00942981">
        <w:rPr>
          <w:rFonts w:cs="Arial"/>
          <w:u w:val="single"/>
        </w:rPr>
        <w:t>2020 Vestry Dinner:</w:t>
      </w:r>
      <w:r w:rsidR="00507AD5">
        <w:rPr>
          <w:rFonts w:cs="Arial"/>
          <w:b/>
          <w:bCs/>
        </w:rPr>
        <w:t xml:space="preserve">  F</w:t>
      </w:r>
      <w:r w:rsidRPr="00942981">
        <w:rPr>
          <w:rFonts w:cs="Arial"/>
          <w:b/>
          <w:bCs/>
        </w:rPr>
        <w:t>riday, January 31, 6:30 p</w:t>
      </w:r>
      <w:r w:rsidR="00507AD5">
        <w:rPr>
          <w:rFonts w:cs="Arial"/>
          <w:b/>
          <w:bCs/>
        </w:rPr>
        <w:t>.</w:t>
      </w:r>
      <w:r w:rsidRPr="00942981">
        <w:rPr>
          <w:rFonts w:cs="Arial"/>
          <w:b/>
          <w:bCs/>
        </w:rPr>
        <w:t>m</w:t>
      </w:r>
      <w:r w:rsidR="00507AD5">
        <w:rPr>
          <w:rFonts w:cs="Arial"/>
          <w:b/>
          <w:bCs/>
        </w:rPr>
        <w:t>.</w:t>
      </w:r>
      <w:r w:rsidRPr="00942981">
        <w:rPr>
          <w:rFonts w:cs="Arial"/>
          <w:b/>
          <w:bCs/>
        </w:rPr>
        <w:t xml:space="preserve">, </w:t>
      </w:r>
      <w:r w:rsidRPr="00942981">
        <w:rPr>
          <w:rFonts w:cs="Arial"/>
        </w:rPr>
        <w:t>home of April Cherrington</w:t>
      </w:r>
    </w:p>
    <w:p w14:paraId="6D9DD3A7" w14:textId="77777777" w:rsidR="0026775A" w:rsidRPr="00942981" w:rsidRDefault="0026775A" w:rsidP="009818F1">
      <w:pPr>
        <w:spacing w:after="200"/>
        <w:rPr>
          <w:rFonts w:cs="Arial"/>
        </w:rPr>
      </w:pPr>
      <w:r w:rsidRPr="00942981">
        <w:rPr>
          <w:rFonts w:cs="Arial"/>
          <w:u w:val="single"/>
        </w:rPr>
        <w:t>2020 Vestry Planning Day:</w:t>
      </w:r>
      <w:r w:rsidR="00507AD5">
        <w:rPr>
          <w:rFonts w:cs="Arial"/>
          <w:b/>
          <w:bCs/>
        </w:rPr>
        <w:t xml:space="preserve"> S</w:t>
      </w:r>
      <w:r w:rsidRPr="00942981">
        <w:rPr>
          <w:rFonts w:cs="Arial"/>
          <w:b/>
          <w:bCs/>
        </w:rPr>
        <w:t>aturday, February 1, 9</w:t>
      </w:r>
      <w:r w:rsidR="00507AD5">
        <w:rPr>
          <w:rFonts w:cs="Arial"/>
          <w:b/>
          <w:bCs/>
        </w:rPr>
        <w:t>:00</w:t>
      </w:r>
      <w:r w:rsidRPr="00942981">
        <w:rPr>
          <w:rFonts w:cs="Arial"/>
          <w:b/>
          <w:bCs/>
        </w:rPr>
        <w:t xml:space="preserve"> a</w:t>
      </w:r>
      <w:r w:rsidR="00507AD5">
        <w:rPr>
          <w:rFonts w:cs="Arial"/>
          <w:b/>
          <w:bCs/>
        </w:rPr>
        <w:t>.</w:t>
      </w:r>
      <w:r w:rsidRPr="00942981">
        <w:rPr>
          <w:rFonts w:cs="Arial"/>
          <w:b/>
          <w:bCs/>
        </w:rPr>
        <w:t>m</w:t>
      </w:r>
      <w:r w:rsidR="00507AD5">
        <w:rPr>
          <w:rFonts w:cs="Arial"/>
          <w:b/>
          <w:bCs/>
        </w:rPr>
        <w:t>.</w:t>
      </w:r>
      <w:r w:rsidRPr="00942981">
        <w:rPr>
          <w:rFonts w:cs="Arial"/>
          <w:b/>
          <w:bCs/>
        </w:rPr>
        <w:t xml:space="preserve">, </w:t>
      </w:r>
      <w:r w:rsidRPr="00942981">
        <w:rPr>
          <w:rFonts w:cs="Arial"/>
        </w:rPr>
        <w:t>Parish Hall</w:t>
      </w:r>
    </w:p>
    <w:p w14:paraId="5ACD8F73" w14:textId="77777777" w:rsidR="0026775A" w:rsidRPr="00942981" w:rsidRDefault="0026775A" w:rsidP="009818F1">
      <w:pPr>
        <w:spacing w:after="200"/>
        <w:rPr>
          <w:rFonts w:cs="Arial"/>
          <w:b/>
          <w:bCs/>
        </w:rPr>
      </w:pPr>
      <w:r w:rsidRPr="00942981">
        <w:rPr>
          <w:rFonts w:cs="Arial"/>
          <w:u w:val="single"/>
        </w:rPr>
        <w:t>Rector on vacation:</w:t>
      </w:r>
      <w:r w:rsidR="00507AD5">
        <w:rPr>
          <w:rFonts w:cs="Arial"/>
          <w:b/>
          <w:bCs/>
        </w:rPr>
        <w:t xml:space="preserve"> M</w:t>
      </w:r>
      <w:r w:rsidRPr="00942981">
        <w:rPr>
          <w:rFonts w:cs="Arial"/>
          <w:b/>
          <w:bCs/>
        </w:rPr>
        <w:t>onday, February 17 to Monday, February 24</w:t>
      </w:r>
    </w:p>
    <w:p w14:paraId="1B050A44" w14:textId="77777777" w:rsidR="0026775A" w:rsidRPr="00942981" w:rsidRDefault="0026775A" w:rsidP="009818F1">
      <w:pPr>
        <w:spacing w:after="200"/>
        <w:rPr>
          <w:rFonts w:cs="Arial"/>
        </w:rPr>
      </w:pPr>
      <w:r w:rsidRPr="00942981">
        <w:rPr>
          <w:rFonts w:cs="Arial"/>
          <w:u w:val="single"/>
        </w:rPr>
        <w:t>Ash Wednesday Services:</w:t>
      </w:r>
      <w:r w:rsidR="00507AD5">
        <w:rPr>
          <w:rFonts w:cs="Arial"/>
          <w:b/>
          <w:bCs/>
        </w:rPr>
        <w:t xml:space="preserve"> F</w:t>
      </w:r>
      <w:r w:rsidRPr="00942981">
        <w:rPr>
          <w:rFonts w:cs="Arial"/>
          <w:b/>
          <w:bCs/>
        </w:rPr>
        <w:t>ebruary 26, 12:10 p</w:t>
      </w:r>
      <w:r w:rsidR="00507AD5">
        <w:rPr>
          <w:rFonts w:cs="Arial"/>
          <w:b/>
          <w:bCs/>
        </w:rPr>
        <w:t>.</w:t>
      </w:r>
      <w:r w:rsidRPr="00942981">
        <w:rPr>
          <w:rFonts w:cs="Arial"/>
          <w:b/>
          <w:bCs/>
        </w:rPr>
        <w:t>m</w:t>
      </w:r>
      <w:r w:rsidR="00507AD5">
        <w:rPr>
          <w:rFonts w:cs="Arial"/>
          <w:b/>
          <w:bCs/>
        </w:rPr>
        <w:t>.</w:t>
      </w:r>
      <w:r w:rsidRPr="00942981">
        <w:rPr>
          <w:rFonts w:cs="Arial"/>
          <w:b/>
          <w:bCs/>
        </w:rPr>
        <w:t xml:space="preserve"> and 7</w:t>
      </w:r>
      <w:r w:rsidR="00507AD5">
        <w:rPr>
          <w:rFonts w:cs="Arial"/>
          <w:b/>
          <w:bCs/>
        </w:rPr>
        <w:t>:00</w:t>
      </w:r>
      <w:r w:rsidRPr="00942981">
        <w:rPr>
          <w:rFonts w:cs="Arial"/>
          <w:b/>
          <w:bCs/>
        </w:rPr>
        <w:t xml:space="preserve"> p</w:t>
      </w:r>
      <w:r w:rsidR="00507AD5">
        <w:rPr>
          <w:rFonts w:cs="Arial"/>
          <w:b/>
          <w:bCs/>
        </w:rPr>
        <w:t>.</w:t>
      </w:r>
      <w:r w:rsidRPr="00942981">
        <w:rPr>
          <w:rFonts w:cs="Arial"/>
          <w:b/>
          <w:bCs/>
        </w:rPr>
        <w:t>m</w:t>
      </w:r>
      <w:r w:rsidR="00507AD5">
        <w:rPr>
          <w:rFonts w:cs="Arial"/>
          <w:b/>
          <w:bCs/>
        </w:rPr>
        <w:t>.</w:t>
      </w:r>
      <w:r w:rsidRPr="00942981">
        <w:rPr>
          <w:rFonts w:cs="Arial"/>
          <w:b/>
          <w:bCs/>
        </w:rPr>
        <w:t xml:space="preserve">, </w:t>
      </w:r>
      <w:r w:rsidRPr="00942981">
        <w:rPr>
          <w:rFonts w:cs="Arial"/>
        </w:rPr>
        <w:t>Chapel</w:t>
      </w:r>
    </w:p>
    <w:p w14:paraId="2B67A43A" w14:textId="77777777" w:rsidR="0026775A" w:rsidRPr="00942981" w:rsidRDefault="0026775A" w:rsidP="0026775A">
      <w:pPr>
        <w:spacing w:after="109"/>
        <w:ind w:left="-5"/>
        <w:rPr>
          <w:rFonts w:cs="Arial"/>
        </w:rPr>
      </w:pPr>
    </w:p>
    <w:p w14:paraId="42141086" w14:textId="77777777" w:rsidR="00E87738" w:rsidRDefault="00E87738">
      <w:pPr>
        <w:rPr>
          <w:rFonts w:ascii="Impact" w:hAnsi="Impact"/>
          <w:sz w:val="36"/>
          <w:szCs w:val="36"/>
        </w:rPr>
      </w:pPr>
      <w:r>
        <w:rPr>
          <w:rFonts w:ascii="Impact" w:hAnsi="Impact"/>
          <w:sz w:val="36"/>
          <w:szCs w:val="36"/>
        </w:rPr>
        <w:br w:type="page"/>
      </w:r>
    </w:p>
    <w:p w14:paraId="16CABB26" w14:textId="77777777"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Pr>
          <w:rFonts w:ascii="Impact" w:hAnsi="Impact"/>
          <w:sz w:val="36"/>
          <w:szCs w:val="36"/>
        </w:rPr>
        <w:lastRenderedPageBreak/>
        <w:t>The Desk of Rev. Karen Swanson</w:t>
      </w:r>
    </w:p>
    <w:p w14:paraId="7A7A6BCE" w14:textId="77777777"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b/>
          <w:u w:val="single"/>
        </w:rPr>
      </w:pPr>
    </w:p>
    <w:p w14:paraId="4586B738" w14:textId="77777777" w:rsidR="005F63C5" w:rsidRPr="005F63C5" w:rsidRDefault="006523C8" w:rsidP="005F63C5">
      <w:pPr>
        <w:jc w:val="center"/>
        <w:rPr>
          <w:rFonts w:cs="Arial"/>
          <w:b/>
          <w:bCs/>
          <w:sz w:val="28"/>
          <w:szCs w:val="28"/>
        </w:rPr>
      </w:pPr>
      <w:r>
        <w:rPr>
          <w:rFonts w:cs="Arial"/>
          <w:b/>
          <w:bCs/>
          <w:sz w:val="28"/>
          <w:szCs w:val="28"/>
        </w:rPr>
        <w:br/>
      </w:r>
      <w:r w:rsidR="005F63C5" w:rsidRPr="005F63C5">
        <w:rPr>
          <w:rFonts w:cs="Arial"/>
          <w:b/>
          <w:bCs/>
          <w:sz w:val="28"/>
          <w:szCs w:val="28"/>
        </w:rPr>
        <w:t xml:space="preserve">Youth to Focus on Service </w:t>
      </w:r>
    </w:p>
    <w:p w14:paraId="5C2FC312" w14:textId="77777777" w:rsidR="005F63C5" w:rsidRDefault="005F63C5" w:rsidP="005F63C5">
      <w:pPr>
        <w:rPr>
          <w:rFonts w:cs="Arial"/>
          <w:szCs w:val="24"/>
        </w:rPr>
      </w:pPr>
    </w:p>
    <w:p w14:paraId="2F5B80AD" w14:textId="5195FED1" w:rsidR="005F63C5" w:rsidRDefault="005F63C5" w:rsidP="005F63C5">
      <w:pPr>
        <w:rPr>
          <w:rFonts w:cs="Arial"/>
          <w:szCs w:val="24"/>
        </w:rPr>
      </w:pPr>
      <w:r w:rsidRPr="003666F1">
        <w:rPr>
          <w:rFonts w:cs="Arial"/>
          <w:szCs w:val="24"/>
        </w:rPr>
        <w:t xml:space="preserve">Inspired by senior sermons preached by </w:t>
      </w:r>
      <w:r w:rsidR="000E27ED">
        <w:rPr>
          <w:rFonts w:cs="Arial"/>
          <w:szCs w:val="24"/>
        </w:rPr>
        <w:t>Landon</w:t>
      </w:r>
      <w:r w:rsidRPr="003666F1">
        <w:rPr>
          <w:rFonts w:cs="Arial"/>
          <w:szCs w:val="24"/>
        </w:rPr>
        <w:t xml:space="preserve"> Matsuo and Lydia McIntyre in which they spoke about how meaningful their own service work has been, the St. Ambrose Youth are focusing on reaching out to the underserved in January. The initial choice of the youth was to volunteer at the Bayview Mission in San Francisco, a diocesan project supported by Grace Cathedral, that distributes food, clothing, and personal items to people in need.  Volunteers help with sorting donations and packing grocery bags.  The timing of this project is still being worked out, but it is hoped our youth can participate on Sunday afternoon, January 19.  </w:t>
      </w:r>
    </w:p>
    <w:p w14:paraId="64643F58" w14:textId="77777777" w:rsidR="005F63C5" w:rsidRDefault="005F63C5" w:rsidP="005F63C5">
      <w:pPr>
        <w:rPr>
          <w:rFonts w:cs="Arial"/>
          <w:szCs w:val="24"/>
        </w:rPr>
      </w:pPr>
    </w:p>
    <w:p w14:paraId="74DEEC48" w14:textId="77777777" w:rsidR="005F63C5" w:rsidRDefault="005F63C5" w:rsidP="005F63C5">
      <w:pPr>
        <w:rPr>
          <w:rFonts w:cs="Arial"/>
          <w:szCs w:val="24"/>
        </w:rPr>
      </w:pPr>
      <w:r w:rsidRPr="003666F1">
        <w:rPr>
          <w:rFonts w:cs="Arial"/>
          <w:szCs w:val="24"/>
        </w:rPr>
        <w:t>Another possibility is for our youth to join other youth from Episcopal churches across the Bay Area for an overnight at Grace Cathedral on the evening of January 19 followed by participation in the Martin Luther King</w:t>
      </w:r>
      <w:r>
        <w:rPr>
          <w:rFonts w:cs="Arial"/>
          <w:szCs w:val="24"/>
        </w:rPr>
        <w:t xml:space="preserve"> Jr.</w:t>
      </w:r>
      <w:r w:rsidRPr="003666F1">
        <w:rPr>
          <w:rFonts w:cs="Arial"/>
          <w:szCs w:val="24"/>
        </w:rPr>
        <w:t xml:space="preserve"> march for justice in San Francisco on the morning of January 20. The program for the overnight will be planned by the diocesan youth leader. Further information about each opportunity will be available soon, so that a final plan can be determined.  Youth, if possible, please save Sunday afternoon and evening, and Monday morning for our event.  </w:t>
      </w:r>
    </w:p>
    <w:p w14:paraId="271B73C7" w14:textId="77777777" w:rsidR="005F63C5" w:rsidRPr="003666F1" w:rsidRDefault="005F63C5" w:rsidP="005F63C5">
      <w:pPr>
        <w:rPr>
          <w:rFonts w:cs="Arial"/>
          <w:szCs w:val="24"/>
        </w:rPr>
      </w:pPr>
      <w:r w:rsidRPr="003666F1">
        <w:rPr>
          <w:rFonts w:cs="Arial"/>
          <w:szCs w:val="24"/>
        </w:rPr>
        <w:t xml:space="preserve"> </w:t>
      </w:r>
    </w:p>
    <w:p w14:paraId="6335693D" w14:textId="77777777" w:rsidR="005F63C5" w:rsidRDefault="005F63C5" w:rsidP="005F63C5">
      <w:pPr>
        <w:rPr>
          <w:rFonts w:cs="Arial"/>
          <w:szCs w:val="24"/>
        </w:rPr>
      </w:pPr>
      <w:r w:rsidRPr="003666F1">
        <w:rPr>
          <w:rFonts w:cs="Arial"/>
          <w:szCs w:val="24"/>
        </w:rPr>
        <w:t xml:space="preserve">Led by Brenda Matsuo and Ngoc Rodriguez, plans are also underway for St. Ambrose’s participation in the Sierra Service project this summer.  Among the preparations will be a mason jar mission sale in March, featuring bean soup and cookies.  You can help support the youth now by bringing in pint and quart size glass containers to hold the goodies. Check for a labeled box in the </w:t>
      </w:r>
      <w:r>
        <w:rPr>
          <w:rFonts w:cs="Arial"/>
          <w:szCs w:val="24"/>
        </w:rPr>
        <w:t>N</w:t>
      </w:r>
      <w:r w:rsidRPr="003666F1">
        <w:rPr>
          <w:rFonts w:cs="Arial"/>
          <w:szCs w:val="24"/>
        </w:rPr>
        <w:t xml:space="preserve">arthex (foyer) of the church, and please place them there. </w:t>
      </w:r>
    </w:p>
    <w:p w14:paraId="13134219" w14:textId="77777777" w:rsidR="005F63C5" w:rsidRDefault="005F63C5" w:rsidP="005F63C5">
      <w:pPr>
        <w:rPr>
          <w:rFonts w:cs="Arial"/>
          <w:szCs w:val="24"/>
        </w:rPr>
      </w:pPr>
    </w:p>
    <w:p w14:paraId="64DB7300" w14:textId="77777777" w:rsidR="005F63C5" w:rsidRPr="003666F1" w:rsidRDefault="005F63C5" w:rsidP="005F63C5">
      <w:pPr>
        <w:rPr>
          <w:rFonts w:cs="Arial"/>
          <w:szCs w:val="24"/>
        </w:rPr>
      </w:pPr>
      <w:r w:rsidRPr="003666F1">
        <w:rPr>
          <w:rFonts w:cs="Arial"/>
          <w:szCs w:val="24"/>
        </w:rPr>
        <w:t xml:space="preserve">When the youth travel to San Francisco for their service work project in January, they will be happy to drop off any gently used clothing or unused personal items like toothpaste, toothbrushes, shampoo, or razors that you would like to donate. Again, check in the </w:t>
      </w:r>
      <w:r>
        <w:rPr>
          <w:rFonts w:cs="Arial"/>
          <w:szCs w:val="24"/>
        </w:rPr>
        <w:t>N</w:t>
      </w:r>
      <w:r w:rsidRPr="003666F1">
        <w:rPr>
          <w:rFonts w:cs="Arial"/>
          <w:szCs w:val="24"/>
        </w:rPr>
        <w:t>arthex (foyer) of the church for a container to receive these. Thank</w:t>
      </w:r>
      <w:r>
        <w:rPr>
          <w:rFonts w:cs="Arial"/>
          <w:szCs w:val="24"/>
        </w:rPr>
        <w:t xml:space="preserve"> you for your help!   </w:t>
      </w:r>
    </w:p>
    <w:p w14:paraId="51D7B080" w14:textId="77777777" w:rsidR="00905457" w:rsidRPr="00BF16F9" w:rsidRDefault="00905457" w:rsidP="00905457">
      <w:pPr>
        <w:rPr>
          <w:rFonts w:cs="Arial"/>
          <w:szCs w:val="24"/>
        </w:rPr>
      </w:pPr>
      <w:r w:rsidRPr="00BF16F9">
        <w:rPr>
          <w:rFonts w:cs="Arial"/>
          <w:szCs w:val="24"/>
        </w:rPr>
        <w:tab/>
      </w:r>
      <w:r w:rsidRPr="00BF16F9">
        <w:rPr>
          <w:rFonts w:cs="Arial"/>
          <w:szCs w:val="24"/>
        </w:rPr>
        <w:tab/>
      </w:r>
      <w:r w:rsidRPr="00BF16F9">
        <w:rPr>
          <w:rFonts w:cs="Arial"/>
          <w:szCs w:val="24"/>
        </w:rPr>
        <w:tab/>
      </w:r>
    </w:p>
    <w:p w14:paraId="5A9AEEBF" w14:textId="77777777" w:rsidR="00704FFE" w:rsidRPr="00B13627" w:rsidRDefault="00704FFE" w:rsidP="00704FFE">
      <w:pPr>
        <w:autoSpaceDE w:val="0"/>
        <w:autoSpaceDN w:val="0"/>
        <w:adjustRightInd w:val="0"/>
        <w:rPr>
          <w:rFonts w:cs="Arial"/>
          <w:b/>
          <w:sz w:val="28"/>
          <w:szCs w:val="28"/>
        </w:rPr>
      </w:pPr>
    </w:p>
    <w:p w14:paraId="04C603D6" w14:textId="77777777" w:rsidR="00A145F4" w:rsidRPr="00A145F4" w:rsidRDefault="00A145F4" w:rsidP="00A145F4">
      <w:pPr>
        <w:jc w:val="center"/>
        <w:rPr>
          <w:rFonts w:cs="Arial"/>
          <w:b/>
          <w:bCs/>
          <w:sz w:val="28"/>
          <w:szCs w:val="28"/>
        </w:rPr>
      </w:pPr>
      <w:r w:rsidRPr="00A145F4">
        <w:rPr>
          <w:rFonts w:cs="Arial"/>
          <w:b/>
          <w:bCs/>
          <w:sz w:val="28"/>
          <w:szCs w:val="28"/>
        </w:rPr>
        <w:t>Thank You for the Pageant!</w:t>
      </w:r>
      <w:r>
        <w:rPr>
          <w:rFonts w:cs="Arial"/>
          <w:b/>
          <w:bCs/>
          <w:sz w:val="28"/>
          <w:szCs w:val="28"/>
        </w:rPr>
        <w:br/>
      </w:r>
    </w:p>
    <w:p w14:paraId="3B8DD22E" w14:textId="77777777" w:rsidR="00A145F4" w:rsidRDefault="00A145F4" w:rsidP="00A145F4">
      <w:pPr>
        <w:rPr>
          <w:rFonts w:cs="Arial"/>
        </w:rPr>
      </w:pPr>
      <w:r w:rsidRPr="00A64A99">
        <w:rPr>
          <w:rFonts w:cs="Arial"/>
        </w:rPr>
        <w:t>In a Christmas poem written by Christina Rosetti, the poet takes the perspective of a child present at the time of Jesus’ birth, and ponders the fine gifts given to Jesus at his birth, by the wise men and others.  Then the child quietly wonders, “What shall I give him, poor as I am?” The answer comes to her in a God-given insight “I’ll give him my heart.”</w:t>
      </w:r>
      <w:r>
        <w:rPr>
          <w:rFonts w:cs="Arial"/>
        </w:rPr>
        <w:t xml:space="preserve">  </w:t>
      </w:r>
      <w:r w:rsidRPr="00A64A99">
        <w:rPr>
          <w:rFonts w:cs="Arial"/>
        </w:rPr>
        <w:t>So it was at this year’s Christmas pageant</w:t>
      </w:r>
      <w:r>
        <w:rPr>
          <w:rFonts w:cs="Arial"/>
        </w:rPr>
        <w:t xml:space="preserve"> and family Holy Eucharist that t</w:t>
      </w:r>
      <w:r w:rsidRPr="00A64A99">
        <w:rPr>
          <w:rFonts w:cs="Arial"/>
        </w:rPr>
        <w:t xml:space="preserve">he youth and child actors and actresses gave us their hearts, and in the process filled ours.  </w:t>
      </w:r>
    </w:p>
    <w:p w14:paraId="4AC4F358" w14:textId="77777777" w:rsidR="00A145F4" w:rsidRDefault="00A145F4" w:rsidP="00A145F4">
      <w:pPr>
        <w:rPr>
          <w:rFonts w:cs="Arial"/>
        </w:rPr>
      </w:pPr>
    </w:p>
    <w:p w14:paraId="00B85F7F" w14:textId="77777777" w:rsidR="00A145F4" w:rsidRDefault="00A145F4" w:rsidP="00A145F4">
      <w:pPr>
        <w:rPr>
          <w:rFonts w:cs="Arial"/>
        </w:rPr>
      </w:pPr>
      <w:r w:rsidRPr="00A64A99">
        <w:rPr>
          <w:rFonts w:cs="Arial"/>
        </w:rPr>
        <w:t xml:space="preserve">The actors and actresses worked especially hard, taking the risk of speaking publicly, and memorizing lines.  Key roles were ably filled by Lily Moriarty who played Mary, Noah Rawley who played Joseph, and Oliver Moriarty who played Gabriel.  Jimmy Bradford and Emily Rodriguez quickly learned their lines as shepherds, which freed them to guide the six stable animals to the Holy Family with the assistance of Fe Balamiento. Our young stable animals included Bradley Balamiento, Cameron and Sydney Jew, Logan Kimmins, Elizabeth Rawley and Samaira Ubhi.  </w:t>
      </w:r>
    </w:p>
    <w:p w14:paraId="3C344D86" w14:textId="77777777" w:rsidR="006523C8" w:rsidRDefault="006523C8">
      <w:pPr>
        <w:rPr>
          <w:rFonts w:ascii="Impact" w:hAnsi="Impact" w:cs="Courier New"/>
          <w:sz w:val="36"/>
          <w:szCs w:val="36"/>
        </w:rPr>
      </w:pPr>
      <w:r>
        <w:rPr>
          <w:rFonts w:ascii="Impact" w:hAnsi="Impact"/>
          <w:sz w:val="36"/>
          <w:szCs w:val="36"/>
        </w:rPr>
        <w:br w:type="page"/>
      </w:r>
    </w:p>
    <w:p w14:paraId="3D8EE4F9" w14:textId="77777777" w:rsidR="00A145F4" w:rsidRDefault="00A145F4" w:rsidP="00A145F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Pr>
          <w:rFonts w:ascii="Impact" w:hAnsi="Impact"/>
          <w:sz w:val="36"/>
          <w:szCs w:val="36"/>
        </w:rPr>
        <w:lastRenderedPageBreak/>
        <w:t xml:space="preserve">The Desk of Rev. Karen Swanson </w:t>
      </w:r>
      <w:r>
        <w:rPr>
          <w:rFonts w:ascii="Impact" w:hAnsi="Impact"/>
          <w:szCs w:val="24"/>
        </w:rPr>
        <w:t>(continued)</w:t>
      </w:r>
    </w:p>
    <w:p w14:paraId="2DF2FADA" w14:textId="77777777" w:rsidR="00A145F4" w:rsidRDefault="00A145F4" w:rsidP="00A145F4">
      <w:pPr>
        <w:rPr>
          <w:rFonts w:cs="Arial"/>
        </w:rPr>
      </w:pPr>
    </w:p>
    <w:p w14:paraId="5D8E413B" w14:textId="77777777" w:rsidR="00A145F4" w:rsidRDefault="00A145F4" w:rsidP="00A145F4">
      <w:pPr>
        <w:rPr>
          <w:rFonts w:cs="Arial"/>
        </w:rPr>
      </w:pPr>
    </w:p>
    <w:p w14:paraId="35694B93" w14:textId="77777777" w:rsidR="00A145F4" w:rsidRDefault="00A145F4" w:rsidP="00A145F4">
      <w:pPr>
        <w:rPr>
          <w:rFonts w:cs="Arial"/>
        </w:rPr>
      </w:pPr>
      <w:r w:rsidRPr="00A64A99">
        <w:rPr>
          <w:rFonts w:cs="Arial"/>
        </w:rPr>
        <w:t xml:space="preserve">Our three shining angels, Sofia Kimmins, Charlotte Rawley, and Simran Ubhi, sparkled as they twirled and sang their praises to God.  Christina Rodriguez and William Bradford were their guardian angels, capably ensuring their arrivals and departures at just the right time. Michael </w:t>
      </w:r>
    </w:p>
    <w:p w14:paraId="238529C2" w14:textId="77777777" w:rsidR="00A145F4" w:rsidRDefault="00A145F4" w:rsidP="00A145F4">
      <w:pPr>
        <w:rPr>
          <w:rFonts w:cs="Arial"/>
        </w:rPr>
      </w:pPr>
    </w:p>
    <w:p w14:paraId="469FCBC5" w14:textId="1E79369E" w:rsidR="00A145F4" w:rsidRDefault="000E27ED" w:rsidP="00A145F4">
      <w:pPr>
        <w:rPr>
          <w:rFonts w:cs="Arial"/>
        </w:rPr>
      </w:pPr>
      <w:r>
        <w:rPr>
          <w:rFonts w:cs="Arial"/>
        </w:rPr>
        <w:t xml:space="preserve">Michael </w:t>
      </w:r>
      <w:r w:rsidR="00A145F4" w:rsidRPr="00A64A99">
        <w:rPr>
          <w:rFonts w:cs="Arial"/>
        </w:rPr>
        <w:t xml:space="preserve">Chang added to his role as first narrator that of the oldest and wisest of the three kings, a regal group which also included Neel and Jay Ambarge. Neel and Jay, along with third narrator Rachel Ajit, played the role of the largely inhospitable innkeepers as well. New to the cast this year was “the star of the show” Elias Dahdah, who played the Star of Bethlehem. Michael Chang, Elliott Dun, and Rachael Ajit as narrators added to the proclamation of the Christmas gospel by moving the story along, and filling in the details. Youth also filled key roles in the rest of the worship service including Christina Rodriguez and William Bradford as lectors; Nathan Matsuo as litanist; and Connor Moriarty and Reuben Ajit as acolytes. </w:t>
      </w:r>
    </w:p>
    <w:p w14:paraId="7B592BAA" w14:textId="77777777" w:rsidR="00A145F4" w:rsidRPr="00A64A99" w:rsidRDefault="00A145F4" w:rsidP="00A145F4">
      <w:pPr>
        <w:rPr>
          <w:rFonts w:cs="Arial"/>
        </w:rPr>
      </w:pPr>
    </w:p>
    <w:p w14:paraId="26ED1690" w14:textId="2B3115A7" w:rsidR="00A145F4" w:rsidRPr="00A64A99" w:rsidRDefault="00A145F4" w:rsidP="00A145F4">
      <w:pPr>
        <w:rPr>
          <w:rFonts w:cs="Arial"/>
        </w:rPr>
      </w:pPr>
      <w:r w:rsidRPr="00A64A99">
        <w:rPr>
          <w:rFonts w:cs="Arial"/>
        </w:rPr>
        <w:t>It takes a village to raise a child, and also to proclaim the Christmas gospel.  Thank you to all the adults who actively participated as the support team.  Rev. Karen Swanson, pageant director; Maureen Fromme, pageant musical director and Daniel Tate, assistant director, led this team. Frank Saunders accompanied the music for the liturgy and much of the pageant with grace.  Fe Balamiento was very helpful, jumping in wherever she was most needed.  She and Grace Salum distributed the children’s costumes.  Nilda Chong and Kyn Dellinger, who attend the eight o’clock service, created crowns for the kings that lit up, and repaired and modified other costumes as needed.  Like Fe, Christina Rodriguez and William Bradford offered to help in whatever way was needed, which was a great comfort to the leadership team, given the unexpected things that so often happen. Mahalo nui loa!  Alison Le Blanc and Dulce Lord also assisted. Their help as parishioners who aren’t parents was a meaningful indication of how youth and children are beloved and cherished by this congregation.  Hungry actors and actresses must eat, which meant that the food provided for the youth and children was highly appreciated.  Those responsible for the refreshments included Elliot</w:t>
      </w:r>
      <w:r w:rsidR="000E27ED">
        <w:rPr>
          <w:rFonts w:cs="Arial"/>
        </w:rPr>
        <w:t>t</w:t>
      </w:r>
      <w:r w:rsidRPr="00A64A99">
        <w:rPr>
          <w:rFonts w:cs="Arial"/>
        </w:rPr>
        <w:t xml:space="preserve"> Dun and Teresa Murakami, Mildeh Beh and Honkai Chang, Cathy Rincon and David McIntyre, Shavangini Patil, and Carolyn Moriarty. Thank you to the village, and especially its youth and children, for the meaningful presentation of the Christmas Gospel this year.  </w:t>
      </w:r>
    </w:p>
    <w:p w14:paraId="70876B40" w14:textId="77777777" w:rsidR="00A145F4" w:rsidRPr="00A64A99" w:rsidRDefault="00A145F4" w:rsidP="00A145F4">
      <w:pPr>
        <w:rPr>
          <w:rFonts w:cs="Arial"/>
        </w:rPr>
      </w:pPr>
    </w:p>
    <w:p w14:paraId="162A6765" w14:textId="77777777" w:rsidR="001A0EEA" w:rsidRDefault="00270D7D">
      <w:r>
        <w:br w:type="page"/>
      </w:r>
    </w:p>
    <w:p w14:paraId="4BCBEE41" w14:textId="77777777" w:rsidR="005261B4" w:rsidRPr="005261B4" w:rsidRDefault="00B1235A" w:rsidP="005261B4">
      <w:pPr>
        <w:pStyle w:val="NormalWeb"/>
        <w:rPr>
          <w:i/>
          <w:iCs/>
          <w:sz w:val="27"/>
          <w:szCs w:val="27"/>
        </w:rPr>
      </w:pPr>
      <w:r>
        <w:rPr>
          <w:rFonts w:ascii="Impact" w:hAnsi="Impact"/>
          <w:sz w:val="36"/>
          <w:szCs w:val="36"/>
        </w:rPr>
        <w:lastRenderedPageBreak/>
        <w:t>January</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14:paraId="5BC32C12" w14:textId="17872640" w:rsidR="006E69C3" w:rsidRPr="00940550" w:rsidRDefault="006E69C3" w:rsidP="006E69C3">
      <w:r>
        <w:rPr>
          <w:noProof/>
        </w:rPr>
        <w:drawing>
          <wp:anchor distT="0" distB="0" distL="114300" distR="114300" simplePos="0" relativeHeight="251673088" behindDoc="0" locked="0" layoutInCell="1" allowOverlap="1" wp14:anchorId="0FF79161" wp14:editId="30110204">
            <wp:simplePos x="0" y="0"/>
            <wp:positionH relativeFrom="column">
              <wp:posOffset>4188460</wp:posOffset>
            </wp:positionH>
            <wp:positionV relativeFrom="paragraph">
              <wp:posOffset>57150</wp:posOffset>
            </wp:positionV>
            <wp:extent cx="2209165" cy="2458720"/>
            <wp:effectExtent l="0" t="0" r="635" b="0"/>
            <wp:wrapSquare wrapText="bothSides"/>
            <wp:docPr id="8" name="Picture 8" descr="Jill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ll2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16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t>Outreach activities culminated in December with programs that made the Holidays a little brighter for members of the community.</w:t>
      </w:r>
    </w:p>
    <w:p w14:paraId="697E82AE" w14:textId="77777777" w:rsidR="006E69C3" w:rsidRDefault="006E69C3" w:rsidP="006E69C3">
      <w:pPr>
        <w:rPr>
          <w:b/>
          <w:u w:val="single"/>
        </w:rPr>
      </w:pPr>
    </w:p>
    <w:p w14:paraId="35684CBD" w14:textId="77777777" w:rsidR="006E69C3" w:rsidRDefault="006E69C3" w:rsidP="006E69C3">
      <w:r w:rsidRPr="00DC2067">
        <w:rPr>
          <w:b/>
          <w:u w:val="single"/>
        </w:rPr>
        <w:t>Stocking Stuffers:</w:t>
      </w:r>
      <w:r>
        <w:rPr>
          <w:b/>
        </w:rPr>
        <w:t xml:space="preserve">  </w:t>
      </w:r>
      <w:r>
        <w:t xml:space="preserve">Four years after she and Jerry moved to Sonora, Jill Schwab again returned to the Peninsula to lead the event that she started in 2003. </w:t>
      </w:r>
    </w:p>
    <w:p w14:paraId="7D54CE57" w14:textId="77777777" w:rsidR="006E69C3" w:rsidRDefault="006E69C3" w:rsidP="006E69C3"/>
    <w:p w14:paraId="397CDE16" w14:textId="77777777" w:rsidR="006E69C3" w:rsidRDefault="006E69C3" w:rsidP="006E69C3">
      <w:r>
        <w:t>Her</w:t>
      </w:r>
      <w:r w:rsidRPr="001014A8">
        <w:t xml:space="preserve"> m</w:t>
      </w:r>
      <w:r>
        <w:t xml:space="preserve">erry band of volunteers from St. Ambrose, </w:t>
      </w:r>
      <w:r w:rsidRPr="001014A8">
        <w:t xml:space="preserve">Santa Clara Thunderbird Club, </w:t>
      </w:r>
      <w:r>
        <w:t xml:space="preserve">and the Boy Scouts </w:t>
      </w:r>
      <w:r w:rsidRPr="001014A8">
        <w:t>assembled over a thousand gift bags for elderly shut-ins and those who reside in assisted-living facilities. </w:t>
      </w:r>
      <w:r>
        <w:t xml:space="preserve"> Recipients were:</w:t>
      </w:r>
    </w:p>
    <w:p w14:paraId="0660BCD9" w14:textId="77777777" w:rsidR="006E69C3" w:rsidRDefault="006E69C3" w:rsidP="006E69C3"/>
    <w:tbl>
      <w:tblPr>
        <w:tblW w:w="4320" w:type="dxa"/>
        <w:tblLook w:val="04A0" w:firstRow="1" w:lastRow="0" w:firstColumn="1" w:lastColumn="0" w:noHBand="0" w:noVBand="1"/>
      </w:tblPr>
      <w:tblGrid>
        <w:gridCol w:w="3168"/>
        <w:gridCol w:w="1152"/>
      </w:tblGrid>
      <w:tr w:rsidR="006E69C3" w14:paraId="7E3FF634" w14:textId="77777777" w:rsidTr="00B53E0F">
        <w:tc>
          <w:tcPr>
            <w:tcW w:w="3168" w:type="dxa"/>
            <w:shd w:val="clear" w:color="auto" w:fill="auto"/>
          </w:tcPr>
          <w:p w14:paraId="483995EA" w14:textId="77777777" w:rsidR="006E69C3" w:rsidRDefault="006E69C3" w:rsidP="00B53E0F">
            <w:r>
              <w:t>VA Hospital Palo Alto</w:t>
            </w:r>
          </w:p>
        </w:tc>
        <w:tc>
          <w:tcPr>
            <w:tcW w:w="1152" w:type="dxa"/>
            <w:shd w:val="clear" w:color="auto" w:fill="auto"/>
          </w:tcPr>
          <w:p w14:paraId="64391DFA" w14:textId="77777777" w:rsidR="006E69C3" w:rsidRDefault="006E69C3" w:rsidP="00B53E0F">
            <w:pPr>
              <w:tabs>
                <w:tab w:val="decimal" w:pos="891"/>
              </w:tabs>
            </w:pPr>
            <w:r>
              <w:t>200</w:t>
            </w:r>
          </w:p>
        </w:tc>
      </w:tr>
      <w:tr w:rsidR="006E69C3" w14:paraId="6A59C119" w14:textId="77777777" w:rsidTr="00B53E0F">
        <w:tc>
          <w:tcPr>
            <w:tcW w:w="3168" w:type="dxa"/>
            <w:shd w:val="clear" w:color="auto" w:fill="auto"/>
          </w:tcPr>
          <w:p w14:paraId="76D528CA" w14:textId="77777777" w:rsidR="006E69C3" w:rsidRDefault="006E69C3" w:rsidP="00B53E0F">
            <w:r>
              <w:t>Meals on Wheels</w:t>
            </w:r>
          </w:p>
        </w:tc>
        <w:tc>
          <w:tcPr>
            <w:tcW w:w="1152" w:type="dxa"/>
            <w:shd w:val="clear" w:color="auto" w:fill="auto"/>
          </w:tcPr>
          <w:p w14:paraId="6A8ACFFB" w14:textId="77777777" w:rsidR="006E69C3" w:rsidRDefault="006E69C3" w:rsidP="00B53E0F">
            <w:pPr>
              <w:tabs>
                <w:tab w:val="decimal" w:pos="891"/>
              </w:tabs>
            </w:pPr>
            <w:r>
              <w:t>500</w:t>
            </w:r>
          </w:p>
        </w:tc>
      </w:tr>
      <w:tr w:rsidR="006E69C3" w14:paraId="5984BC2B" w14:textId="77777777" w:rsidTr="00B53E0F">
        <w:tc>
          <w:tcPr>
            <w:tcW w:w="3168" w:type="dxa"/>
            <w:shd w:val="clear" w:color="auto" w:fill="auto"/>
          </w:tcPr>
          <w:p w14:paraId="1051D206" w14:textId="77777777" w:rsidR="006E69C3" w:rsidRDefault="006E69C3" w:rsidP="00B53E0F">
            <w:r>
              <w:t>VA Hospital Menlo Park</w:t>
            </w:r>
          </w:p>
        </w:tc>
        <w:tc>
          <w:tcPr>
            <w:tcW w:w="1152" w:type="dxa"/>
            <w:shd w:val="clear" w:color="auto" w:fill="auto"/>
          </w:tcPr>
          <w:p w14:paraId="2DF2DFE9" w14:textId="77777777" w:rsidR="006E69C3" w:rsidRDefault="006E69C3" w:rsidP="00B53E0F">
            <w:pPr>
              <w:tabs>
                <w:tab w:val="decimal" w:pos="891"/>
              </w:tabs>
            </w:pPr>
            <w:r>
              <w:t>200</w:t>
            </w:r>
          </w:p>
        </w:tc>
      </w:tr>
      <w:tr w:rsidR="006E69C3" w14:paraId="1ACEB268" w14:textId="77777777" w:rsidTr="00B53E0F">
        <w:tc>
          <w:tcPr>
            <w:tcW w:w="3168" w:type="dxa"/>
            <w:shd w:val="clear" w:color="auto" w:fill="auto"/>
          </w:tcPr>
          <w:p w14:paraId="5433A53F" w14:textId="77777777" w:rsidR="006E69C3" w:rsidRDefault="006E69C3" w:rsidP="00B53E0F">
            <w:r>
              <w:t>San Carlos Adult Day Care</w:t>
            </w:r>
          </w:p>
        </w:tc>
        <w:tc>
          <w:tcPr>
            <w:tcW w:w="1152" w:type="dxa"/>
            <w:shd w:val="clear" w:color="auto" w:fill="auto"/>
          </w:tcPr>
          <w:p w14:paraId="5C5743BE" w14:textId="77777777" w:rsidR="006E69C3" w:rsidRDefault="006E69C3" w:rsidP="00B53E0F">
            <w:pPr>
              <w:tabs>
                <w:tab w:val="decimal" w:pos="891"/>
              </w:tabs>
            </w:pPr>
            <w:r>
              <w:t>40</w:t>
            </w:r>
          </w:p>
        </w:tc>
      </w:tr>
      <w:tr w:rsidR="006E69C3" w14:paraId="260DEC09" w14:textId="77777777" w:rsidTr="00B53E0F">
        <w:tc>
          <w:tcPr>
            <w:tcW w:w="3168" w:type="dxa"/>
            <w:shd w:val="clear" w:color="auto" w:fill="auto"/>
          </w:tcPr>
          <w:p w14:paraId="069F0638" w14:textId="77777777" w:rsidR="006E69C3" w:rsidRDefault="006E69C3" w:rsidP="00B53E0F">
            <w:r>
              <w:t>Defenders Lodge</w:t>
            </w:r>
          </w:p>
        </w:tc>
        <w:tc>
          <w:tcPr>
            <w:tcW w:w="1152" w:type="dxa"/>
            <w:shd w:val="clear" w:color="auto" w:fill="auto"/>
          </w:tcPr>
          <w:p w14:paraId="1DBE3BEE" w14:textId="77777777" w:rsidR="006E69C3" w:rsidRDefault="006E69C3" w:rsidP="00B53E0F">
            <w:pPr>
              <w:tabs>
                <w:tab w:val="decimal" w:pos="891"/>
              </w:tabs>
            </w:pPr>
            <w:r>
              <w:t>40</w:t>
            </w:r>
          </w:p>
        </w:tc>
      </w:tr>
      <w:tr w:rsidR="006E69C3" w14:paraId="5F13C06F" w14:textId="77777777" w:rsidTr="00B53E0F">
        <w:tc>
          <w:tcPr>
            <w:tcW w:w="3168" w:type="dxa"/>
            <w:shd w:val="clear" w:color="auto" w:fill="auto"/>
          </w:tcPr>
          <w:p w14:paraId="7F24CF30" w14:textId="77777777" w:rsidR="006E69C3" w:rsidRDefault="006E69C3" w:rsidP="00B53E0F">
            <w:r>
              <w:t>Fisher House</w:t>
            </w:r>
          </w:p>
        </w:tc>
        <w:tc>
          <w:tcPr>
            <w:tcW w:w="1152" w:type="dxa"/>
            <w:shd w:val="clear" w:color="auto" w:fill="auto"/>
          </w:tcPr>
          <w:p w14:paraId="422D4DF0" w14:textId="77777777" w:rsidR="006E69C3" w:rsidRPr="00424520" w:rsidRDefault="006E69C3" w:rsidP="00B53E0F">
            <w:pPr>
              <w:tabs>
                <w:tab w:val="decimal" w:pos="891"/>
              </w:tabs>
              <w:rPr>
                <w:u w:val="single"/>
              </w:rPr>
            </w:pPr>
            <w:r w:rsidRPr="00424520">
              <w:rPr>
                <w:u w:val="single"/>
              </w:rPr>
              <w:t xml:space="preserve">    41</w:t>
            </w:r>
          </w:p>
        </w:tc>
      </w:tr>
      <w:tr w:rsidR="006E69C3" w14:paraId="59028BC8" w14:textId="77777777" w:rsidTr="00B53E0F">
        <w:tc>
          <w:tcPr>
            <w:tcW w:w="3168" w:type="dxa"/>
            <w:shd w:val="clear" w:color="auto" w:fill="auto"/>
          </w:tcPr>
          <w:p w14:paraId="13CA50C6" w14:textId="77777777" w:rsidR="006E69C3" w:rsidRDefault="006E69C3" w:rsidP="00B53E0F"/>
        </w:tc>
        <w:tc>
          <w:tcPr>
            <w:tcW w:w="1152" w:type="dxa"/>
            <w:shd w:val="clear" w:color="auto" w:fill="auto"/>
          </w:tcPr>
          <w:p w14:paraId="5389655D" w14:textId="77777777" w:rsidR="006E69C3" w:rsidRDefault="006E69C3" w:rsidP="00B53E0F">
            <w:pPr>
              <w:tabs>
                <w:tab w:val="decimal" w:pos="891"/>
              </w:tabs>
            </w:pPr>
            <w:r>
              <w:t>1,021</w:t>
            </w:r>
          </w:p>
        </w:tc>
      </w:tr>
    </w:tbl>
    <w:p w14:paraId="51B9602E" w14:textId="77777777" w:rsidR="006E69C3" w:rsidRDefault="006E69C3" w:rsidP="006E69C3"/>
    <w:p w14:paraId="4FABAD76" w14:textId="78EE8C09" w:rsidR="006E69C3" w:rsidRDefault="006E69C3" w:rsidP="006E69C3">
      <w:r>
        <w:rPr>
          <w:noProof/>
        </w:rPr>
        <w:drawing>
          <wp:anchor distT="0" distB="0" distL="114300" distR="114300" simplePos="0" relativeHeight="251674112" behindDoc="0" locked="0" layoutInCell="1" allowOverlap="1" wp14:anchorId="2790E332" wp14:editId="6E2ABF01">
            <wp:simplePos x="0" y="0"/>
            <wp:positionH relativeFrom="column">
              <wp:posOffset>4027170</wp:posOffset>
            </wp:positionH>
            <wp:positionV relativeFrom="paragraph">
              <wp:posOffset>48260</wp:posOffset>
            </wp:positionV>
            <wp:extent cx="2445385" cy="3261360"/>
            <wp:effectExtent l="0" t="0" r="0" b="0"/>
            <wp:wrapSquare wrapText="bothSides"/>
            <wp:docPr id="5" name="Picture 5" descr="SS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S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38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Jill also set aside six bags for elders in Foster City;</w:t>
      </w:r>
      <w:r>
        <w:t xml:space="preserve"> Dulce and Michael Lord delivered them to a residential care facility on Sandpiper Court.</w:t>
      </w:r>
    </w:p>
    <w:p w14:paraId="082A5F2A" w14:textId="77777777" w:rsidR="006E69C3" w:rsidRPr="001014A8" w:rsidRDefault="006E69C3" w:rsidP="006E69C3">
      <w:r>
        <w:br/>
        <w:t>Kudos to Jill for continuing this valuable ministry, and thank also to our volunteers and especially Jill’s husband Jerry for their support.</w:t>
      </w:r>
    </w:p>
    <w:p w14:paraId="5C9172D2" w14:textId="77777777" w:rsidR="006E69C3" w:rsidRDefault="006E69C3" w:rsidP="006E69C3"/>
    <w:p w14:paraId="52EED4B4" w14:textId="77777777" w:rsidR="006E69C3" w:rsidRDefault="006E69C3" w:rsidP="006E69C3">
      <w:pPr>
        <w:rPr>
          <w:bCs/>
        </w:rPr>
      </w:pPr>
      <w:r w:rsidRPr="001904D0">
        <w:rPr>
          <w:b/>
          <w:u w:val="single"/>
        </w:rPr>
        <w:t>Family Sharing:</w:t>
      </w:r>
      <w:r>
        <w:rPr>
          <w:bCs/>
        </w:rPr>
        <w:t xml:space="preserve"> The congregation opened its hearts and wallets to three local families, two families of five and one senior mother and daughter</w:t>
      </w:r>
      <w:r w:rsidRPr="001904D0">
        <w:rPr>
          <w:bCs/>
        </w:rPr>
        <w:t xml:space="preserve">. We </w:t>
      </w:r>
      <w:r>
        <w:rPr>
          <w:bCs/>
        </w:rPr>
        <w:t xml:space="preserve">collected $1,235, more than enough to ensure a brighter Christmas for the recipients.  We spent $1,054, and the excess of $181 will be donated to Episcopal Relief and Development. </w:t>
      </w:r>
    </w:p>
    <w:p w14:paraId="2F62E53E" w14:textId="77777777" w:rsidR="006E69C3" w:rsidRDefault="006E69C3" w:rsidP="006E69C3">
      <w:pPr>
        <w:rPr>
          <w:bCs/>
        </w:rPr>
      </w:pPr>
    </w:p>
    <w:p w14:paraId="00014BED" w14:textId="77777777" w:rsidR="006E69C3" w:rsidRDefault="006E69C3" w:rsidP="006E69C3">
      <w:pPr>
        <w:rPr>
          <w:bCs/>
        </w:rPr>
      </w:pPr>
      <w:r>
        <w:rPr>
          <w:bCs/>
        </w:rPr>
        <w:t>Thanks go to Milda, Honkai and Michael Chang, who visited with the senior couple, and to Clara Padilla, who spent days on the phone and wrapped and delivered gifts for the six children and four adults.</w:t>
      </w:r>
    </w:p>
    <w:p w14:paraId="4CCA72C0" w14:textId="77777777" w:rsidR="006E69C3" w:rsidRDefault="006E69C3" w:rsidP="006E69C3">
      <w:pPr>
        <w:rPr>
          <w:b/>
          <w:u w:val="single"/>
        </w:rPr>
      </w:pPr>
    </w:p>
    <w:p w14:paraId="0DA11DAD" w14:textId="77777777" w:rsidR="006E69C3" w:rsidRDefault="006E69C3" w:rsidP="006E69C3">
      <w:pPr>
        <w:rPr>
          <w:b/>
          <w:u w:val="single"/>
        </w:rPr>
      </w:pPr>
    </w:p>
    <w:p w14:paraId="78FC22BA" w14:textId="77777777" w:rsidR="006E69C3" w:rsidRDefault="006E69C3" w:rsidP="006E69C3">
      <w:pPr>
        <w:rPr>
          <w:b/>
          <w:u w:val="single"/>
        </w:rPr>
      </w:pPr>
    </w:p>
    <w:p w14:paraId="36D33413" w14:textId="77777777" w:rsidR="006E69C3" w:rsidRDefault="006E69C3" w:rsidP="006E69C3">
      <w:pPr>
        <w:rPr>
          <w:b/>
          <w:u w:val="single"/>
        </w:rPr>
      </w:pPr>
    </w:p>
    <w:p w14:paraId="09FF4302" w14:textId="77777777" w:rsidR="006E69C3" w:rsidRDefault="006E69C3" w:rsidP="006E69C3">
      <w:pPr>
        <w:rPr>
          <w:b/>
          <w:u w:val="single"/>
        </w:rPr>
      </w:pPr>
    </w:p>
    <w:p w14:paraId="20BA613F" w14:textId="77777777" w:rsidR="006E69C3" w:rsidRDefault="006E69C3" w:rsidP="006E69C3">
      <w:pPr>
        <w:rPr>
          <w:b/>
          <w:u w:val="single"/>
        </w:rPr>
      </w:pPr>
    </w:p>
    <w:p w14:paraId="2931663C" w14:textId="77777777" w:rsidR="006E69C3" w:rsidRDefault="006E69C3" w:rsidP="006E69C3">
      <w:pPr>
        <w:rPr>
          <w:b/>
          <w:u w:val="single"/>
        </w:rPr>
      </w:pPr>
    </w:p>
    <w:p w14:paraId="17BF8ACA" w14:textId="4C309083" w:rsidR="006E69C3" w:rsidRPr="006E69C3" w:rsidRDefault="006E69C3" w:rsidP="006E69C3">
      <w:r>
        <w:rPr>
          <w:rFonts w:ascii="Impact" w:hAnsi="Impact"/>
          <w:sz w:val="36"/>
          <w:szCs w:val="36"/>
        </w:rPr>
        <w:lastRenderedPageBreak/>
        <w:t xml:space="preserve">Outreach Report </w:t>
      </w:r>
      <w:r>
        <w:rPr>
          <w:rFonts w:ascii="Impact" w:hAnsi="Impact"/>
          <w:szCs w:val="24"/>
        </w:rPr>
        <w:t>(continued]</w:t>
      </w:r>
    </w:p>
    <w:p w14:paraId="5F819A09" w14:textId="77777777" w:rsidR="006E69C3" w:rsidRDefault="006E69C3" w:rsidP="006E69C3">
      <w:pPr>
        <w:rPr>
          <w:b/>
          <w:u w:val="single"/>
        </w:rPr>
      </w:pPr>
    </w:p>
    <w:p w14:paraId="7BCD3234" w14:textId="405E7830" w:rsidR="006E69C3" w:rsidRDefault="006E69C3" w:rsidP="006E69C3">
      <w:r>
        <w:rPr>
          <w:noProof/>
        </w:rPr>
        <w:drawing>
          <wp:anchor distT="0" distB="0" distL="114300" distR="114300" simplePos="0" relativeHeight="251675136" behindDoc="0" locked="0" layoutInCell="1" allowOverlap="1" wp14:anchorId="7C68CE66" wp14:editId="3848151B">
            <wp:simplePos x="0" y="0"/>
            <wp:positionH relativeFrom="column">
              <wp:posOffset>2600960</wp:posOffset>
            </wp:positionH>
            <wp:positionV relativeFrom="paragraph">
              <wp:posOffset>60960</wp:posOffset>
            </wp:positionV>
            <wp:extent cx="3813810" cy="3362960"/>
            <wp:effectExtent l="0" t="0" r="0" b="8890"/>
            <wp:wrapSquare wrapText="bothSides"/>
            <wp:docPr id="3" name="Picture 3" descr="SOS1_12-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S1_12-29-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3810" cy="3362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Sandwiches on Sunday</w:t>
      </w:r>
      <w:r w:rsidRPr="00041BD1">
        <w:rPr>
          <w:b/>
          <w:u w:val="single"/>
        </w:rPr>
        <w:t>:</w:t>
      </w:r>
      <w:r>
        <w:t xml:space="preserve">  On December 29</w:t>
      </w:r>
      <w:r w:rsidRPr="00273FA9">
        <w:rPr>
          <w:vertAlign w:val="superscript"/>
        </w:rPr>
        <w:t>th</w:t>
      </w:r>
      <w:r>
        <w:t xml:space="preserve"> we had an unexpected--and wonderful—turn out of volunteers on what is normally a “low” Sunday after Christmas. (Digression: the official “Low Sunday” refers to the return to normalcy on the Sunday after Easter.)  Helping to serve and clean up at the Fair Oaks Community Center were:</w:t>
      </w:r>
    </w:p>
    <w:p w14:paraId="0A0BDFD1" w14:textId="77777777" w:rsidR="006E69C3" w:rsidRDefault="006E69C3" w:rsidP="006E69C3"/>
    <w:p w14:paraId="04961033" w14:textId="77777777" w:rsidR="006E69C3" w:rsidRDefault="006E69C3" w:rsidP="006E69C3">
      <w:r>
        <w:t>David, Susan, Brett, and Lauren Yates</w:t>
      </w:r>
    </w:p>
    <w:p w14:paraId="0BF81BA5" w14:textId="77777777" w:rsidR="006E69C3" w:rsidRDefault="006E69C3" w:rsidP="006E69C3">
      <w:r>
        <w:t>The Yates’ friends: Jenny, Murtz, Abbas, and Nabeil</w:t>
      </w:r>
    </w:p>
    <w:p w14:paraId="48493560" w14:textId="77777777" w:rsidR="006E69C3" w:rsidRDefault="006E69C3" w:rsidP="006E69C3">
      <w:r>
        <w:t>Liv and Elias Dahdah</w:t>
      </w:r>
    </w:p>
    <w:p w14:paraId="3B9172B3" w14:textId="77777777" w:rsidR="006E69C3" w:rsidRDefault="006E69C3" w:rsidP="006E69C3">
      <w:r>
        <w:t>Michael Lord</w:t>
      </w:r>
    </w:p>
    <w:p w14:paraId="55EA1A2A" w14:textId="77777777" w:rsidR="006E69C3" w:rsidRDefault="006E69C3" w:rsidP="006E69C3">
      <w:r>
        <w:t>Grace, Josh, Noah, and Charlotte Rawley</w:t>
      </w:r>
    </w:p>
    <w:p w14:paraId="10FA8EA2" w14:textId="77777777" w:rsidR="006E69C3" w:rsidRDefault="006E69C3" w:rsidP="006E69C3">
      <w:r>
        <w:t>Rob Richards</w:t>
      </w:r>
    </w:p>
    <w:p w14:paraId="773E9A5D" w14:textId="77777777" w:rsidR="006E69C3" w:rsidRDefault="006E69C3" w:rsidP="006E69C3">
      <w:r>
        <w:t>Anders Zhou and his friend Esther</w:t>
      </w:r>
    </w:p>
    <w:p w14:paraId="37B4E6DC" w14:textId="77777777" w:rsidR="006E69C3" w:rsidRDefault="006E69C3" w:rsidP="006E69C3">
      <w:r>
        <w:t>Steve Yuen</w:t>
      </w:r>
    </w:p>
    <w:p w14:paraId="3209502D" w14:textId="77777777" w:rsidR="006E69C3" w:rsidRDefault="006E69C3" w:rsidP="006E69C3"/>
    <w:p w14:paraId="2A55A86A" w14:textId="77777777" w:rsidR="006E69C3" w:rsidRDefault="006E69C3" w:rsidP="006E69C3">
      <w:r>
        <w:t>We served lasagna, salad and bread to 70 people. We expected that nine (9) trays of lasagna would produce leftovers, but the customers came back for seconds and thirds and took the rest home in containers. In addition to the above-mentioned servers, those who prepared dishes were:</w:t>
      </w:r>
    </w:p>
    <w:p w14:paraId="332AAAB9" w14:textId="77777777" w:rsidR="006E69C3" w:rsidRDefault="006E69C3" w:rsidP="006E69C3"/>
    <w:p w14:paraId="06E4483D" w14:textId="77777777" w:rsidR="006E69C3" w:rsidRDefault="006E69C3" w:rsidP="006E69C3">
      <w:r>
        <w:t>Irene Stead</w:t>
      </w:r>
    </w:p>
    <w:p w14:paraId="7EB3F524" w14:textId="77777777" w:rsidR="006E69C3" w:rsidRDefault="006E69C3" w:rsidP="006E69C3">
      <w:r>
        <w:t>Jim Neubert</w:t>
      </w:r>
    </w:p>
    <w:p w14:paraId="58D073FE" w14:textId="77777777" w:rsidR="006E69C3" w:rsidRDefault="006E69C3" w:rsidP="006E69C3">
      <w:r>
        <w:t>Valerie Mersh</w:t>
      </w:r>
    </w:p>
    <w:p w14:paraId="4FFEB250" w14:textId="77777777" w:rsidR="006E69C3" w:rsidRDefault="006E69C3" w:rsidP="006E69C3">
      <w:r>
        <w:t>April Cherrington</w:t>
      </w:r>
    </w:p>
    <w:p w14:paraId="790B7522" w14:textId="77777777" w:rsidR="006E69C3" w:rsidRDefault="006E69C3" w:rsidP="006E69C3"/>
    <w:p w14:paraId="4799A3E5" w14:textId="77777777" w:rsidR="006E69C3" w:rsidRDefault="006E69C3" w:rsidP="006E69C3">
      <w:r>
        <w:t xml:space="preserve">Thanks go to all our cooks and servers for helping with one of our most popular ministries. The next Sandwiches on Sunday is </w:t>
      </w:r>
      <w:r w:rsidRPr="00AA2C7F">
        <w:rPr>
          <w:b/>
        </w:rPr>
        <w:t>March 29, 2020</w:t>
      </w:r>
      <w:r>
        <w:t>.  If you have any questions or comments, please contact Rob Richards (</w:t>
      </w:r>
      <w:r w:rsidRPr="002377C4">
        <w:t>rob.richards@tensorlabs.com</w:t>
      </w:r>
      <w:r>
        <w:t xml:space="preserve">). </w:t>
      </w:r>
    </w:p>
    <w:p w14:paraId="6C315C7C" w14:textId="77777777" w:rsidR="006E69C3" w:rsidRDefault="006E69C3" w:rsidP="006E69C3"/>
    <w:p w14:paraId="3CB5E826" w14:textId="77777777" w:rsidR="006E69C3" w:rsidRDefault="006E69C3" w:rsidP="006E69C3">
      <w:r w:rsidRPr="002377C4">
        <w:rPr>
          <w:b/>
          <w:u w:val="single"/>
        </w:rPr>
        <w:t>Upcoming Events</w:t>
      </w:r>
      <w:r>
        <w:t>:</w:t>
      </w:r>
    </w:p>
    <w:p w14:paraId="2997D13F" w14:textId="77777777" w:rsidR="006E69C3" w:rsidRDefault="006E69C3" w:rsidP="006E69C3">
      <w:r>
        <w:t xml:space="preserve">During the month of January we have no Outreach activities scheduled. </w:t>
      </w:r>
    </w:p>
    <w:p w14:paraId="404336C1" w14:textId="77777777" w:rsidR="006E69C3" w:rsidRDefault="006E69C3" w:rsidP="006E69C3"/>
    <w:p w14:paraId="6D984DEC" w14:textId="77777777" w:rsidR="006E69C3" w:rsidRDefault="006E69C3" w:rsidP="006E69C3">
      <w:r>
        <w:t>May you use this “quiet” period to recover from the holidays, reflect upon your goals and plan the new year, hopefully sparing room for one or two Outreach activities on your calendar. Please contact Steve Yuen (</w:t>
      </w:r>
      <w:r w:rsidRPr="002377C4">
        <w:t>stevebyuen@aol.com</w:t>
      </w:r>
      <w:r>
        <w:t>) if you have any questions.</w:t>
      </w:r>
    </w:p>
    <w:p w14:paraId="06F23F57" w14:textId="77777777" w:rsidR="006E69C3" w:rsidRDefault="006E69C3" w:rsidP="006E69C3"/>
    <w:p w14:paraId="16748F9A" w14:textId="77777777" w:rsidR="006E69C3" w:rsidRDefault="006E69C3" w:rsidP="006E69C3">
      <w:r>
        <w:t>.</w:t>
      </w:r>
    </w:p>
    <w:p w14:paraId="6A1D9145" w14:textId="77777777" w:rsidR="0052113B" w:rsidRDefault="0052113B">
      <w:pPr>
        <w:rPr>
          <w:rFonts w:ascii="Impact" w:hAnsi="Impact"/>
          <w:sz w:val="36"/>
          <w:szCs w:val="36"/>
        </w:rPr>
      </w:pPr>
      <w:r>
        <w:rPr>
          <w:rFonts w:ascii="Impact" w:hAnsi="Impact"/>
          <w:sz w:val="36"/>
          <w:szCs w:val="36"/>
        </w:rPr>
        <w:br w:type="page"/>
      </w:r>
    </w:p>
    <w:p w14:paraId="73AA84BB" w14:textId="77777777"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14:paraId="6FB3000D" w14:textId="77777777" w:rsidR="00F4795E" w:rsidRPr="00A720D7" w:rsidRDefault="00F4795E" w:rsidP="00F4795E">
      <w:pPr>
        <w:rPr>
          <w:rFonts w:cs="Arial"/>
        </w:rPr>
      </w:pPr>
    </w:p>
    <w:p w14:paraId="4115F852" w14:textId="77777777" w:rsidR="00DF0F24" w:rsidRPr="0068285F" w:rsidRDefault="00DF0F24" w:rsidP="00DF0F24">
      <w:pPr>
        <w:rPr>
          <w:rFonts w:cs="Arial"/>
          <w:szCs w:val="24"/>
        </w:rPr>
      </w:pPr>
    </w:p>
    <w:p w14:paraId="02E43689" w14:textId="77777777" w:rsidR="00DF0F24" w:rsidRPr="0068285F" w:rsidRDefault="00DF0F24" w:rsidP="00DF0F24">
      <w:pPr>
        <w:jc w:val="center"/>
        <w:rPr>
          <w:rFonts w:cs="Arial"/>
          <w:b/>
          <w:szCs w:val="24"/>
          <w:u w:val="dottedHeavy"/>
        </w:rPr>
      </w:pPr>
      <w:r w:rsidRPr="0068285F">
        <w:rPr>
          <w:rFonts w:cs="Arial"/>
          <w:b/>
          <w:szCs w:val="24"/>
          <w:u w:val="dottedHeavy"/>
        </w:rPr>
        <w:t>Sea Breeze Registration School Year 2020-2021</w:t>
      </w:r>
    </w:p>
    <w:p w14:paraId="080CE9F5" w14:textId="77777777" w:rsidR="00DF0F24" w:rsidRPr="0068285F" w:rsidRDefault="00DF0F24" w:rsidP="00DF0F24">
      <w:pPr>
        <w:rPr>
          <w:rFonts w:cs="Arial"/>
          <w:szCs w:val="24"/>
        </w:rPr>
      </w:pPr>
    </w:p>
    <w:p w14:paraId="72781AB8" w14:textId="77777777" w:rsidR="00DF0F24" w:rsidRPr="0068285F" w:rsidRDefault="00DF0F24" w:rsidP="00DF0F24">
      <w:pPr>
        <w:rPr>
          <w:rFonts w:cs="Arial"/>
          <w:b/>
          <w:szCs w:val="24"/>
          <w:u w:val="single"/>
        </w:rPr>
      </w:pPr>
      <w:r w:rsidRPr="0068285F">
        <w:rPr>
          <w:rFonts w:cs="Arial"/>
          <w:szCs w:val="24"/>
        </w:rPr>
        <w:t xml:space="preserve">Beginning Wednesday, January 29, and continuing through Thursday, January 30, Sea Breeze School will be registering present students, their siblings, children of St. Ambrose parishioners and siblings of former students for Summer School 2020 and School Year 2020-2021.  Registrations will be accepted in order received and in priority placement for all classes.   </w:t>
      </w:r>
      <w:r w:rsidRPr="0068285F">
        <w:rPr>
          <w:rFonts w:cs="Arial"/>
          <w:b/>
          <w:szCs w:val="24"/>
          <w:u w:val="single"/>
        </w:rPr>
        <w:t>All current students must register each year. These registrations will be dated and processed in the order in which they were received.</w:t>
      </w:r>
    </w:p>
    <w:p w14:paraId="04A5F6F4" w14:textId="77777777" w:rsidR="00DF0F24" w:rsidRPr="0068285F" w:rsidRDefault="00DF0F24" w:rsidP="00DF0F24">
      <w:pPr>
        <w:rPr>
          <w:rFonts w:cs="Arial"/>
          <w:szCs w:val="24"/>
        </w:rPr>
      </w:pPr>
    </w:p>
    <w:p w14:paraId="6DFFAB68" w14:textId="77777777" w:rsidR="00DF0F24" w:rsidRDefault="00DF0F24" w:rsidP="00DF0F24">
      <w:pPr>
        <w:rPr>
          <w:rFonts w:cs="Arial"/>
          <w:szCs w:val="24"/>
        </w:rPr>
      </w:pPr>
      <w:r w:rsidRPr="0068285F">
        <w:rPr>
          <w:rFonts w:cs="Arial"/>
          <w:szCs w:val="24"/>
        </w:rPr>
        <w:t xml:space="preserve">Summer School will begin June 22.  Classes will be offered for children who will be </w:t>
      </w:r>
      <w:r>
        <w:rPr>
          <w:rFonts w:cs="Arial"/>
          <w:szCs w:val="24"/>
        </w:rPr>
        <w:t>three</w:t>
      </w:r>
      <w:r w:rsidRPr="0068285F">
        <w:rPr>
          <w:rFonts w:cs="Arial"/>
          <w:szCs w:val="24"/>
        </w:rPr>
        <w:t xml:space="preserve"> years old by December 2, 2020 up to children who will be eligible to attend Kindergarten in August.</w:t>
      </w:r>
      <w:r>
        <w:rPr>
          <w:rFonts w:cs="Arial"/>
          <w:szCs w:val="24"/>
        </w:rPr>
        <w:t xml:space="preserve"> </w:t>
      </w:r>
      <w:r w:rsidRPr="0068285F">
        <w:rPr>
          <w:rFonts w:cs="Arial"/>
          <w:szCs w:val="24"/>
        </w:rPr>
        <w:t xml:space="preserve">Sea Breeze is open </w:t>
      </w:r>
      <w:r>
        <w:rPr>
          <w:rFonts w:cs="Arial"/>
          <w:szCs w:val="24"/>
        </w:rPr>
        <w:t>five</w:t>
      </w:r>
      <w:r w:rsidRPr="0068285F">
        <w:rPr>
          <w:rFonts w:cs="Arial"/>
          <w:szCs w:val="24"/>
        </w:rPr>
        <w:t xml:space="preserve"> days a week between the hours of 7:30</w:t>
      </w:r>
      <w:r>
        <w:rPr>
          <w:rFonts w:cs="Arial"/>
          <w:szCs w:val="24"/>
        </w:rPr>
        <w:t xml:space="preserve"> a.</w:t>
      </w:r>
      <w:r w:rsidRPr="0068285F">
        <w:rPr>
          <w:rFonts w:cs="Arial"/>
          <w:szCs w:val="24"/>
        </w:rPr>
        <w:t>m</w:t>
      </w:r>
      <w:r>
        <w:rPr>
          <w:rFonts w:cs="Arial"/>
          <w:szCs w:val="24"/>
        </w:rPr>
        <w:t>.</w:t>
      </w:r>
      <w:r w:rsidRPr="0068285F">
        <w:rPr>
          <w:rFonts w:cs="Arial"/>
          <w:szCs w:val="24"/>
        </w:rPr>
        <w:t xml:space="preserve"> and 6:00</w:t>
      </w:r>
      <w:r>
        <w:rPr>
          <w:rFonts w:cs="Arial"/>
          <w:szCs w:val="24"/>
        </w:rPr>
        <w:t xml:space="preserve"> </w:t>
      </w:r>
      <w:r w:rsidRPr="0068285F">
        <w:rPr>
          <w:rFonts w:cs="Arial"/>
          <w:szCs w:val="24"/>
        </w:rPr>
        <w:t>p</w:t>
      </w:r>
      <w:r>
        <w:rPr>
          <w:rFonts w:cs="Arial"/>
          <w:szCs w:val="24"/>
        </w:rPr>
        <w:t>.</w:t>
      </w:r>
      <w:r w:rsidRPr="0068285F">
        <w:rPr>
          <w:rFonts w:cs="Arial"/>
          <w:szCs w:val="24"/>
        </w:rPr>
        <w:t xml:space="preserve">m.  School Year 2020-21 begins in late August, </w:t>
      </w:r>
      <w:r>
        <w:rPr>
          <w:rFonts w:cs="Arial"/>
          <w:szCs w:val="24"/>
        </w:rPr>
        <w:t xml:space="preserve">and </w:t>
      </w:r>
      <w:r w:rsidRPr="0068285F">
        <w:rPr>
          <w:rFonts w:cs="Arial"/>
          <w:szCs w:val="24"/>
        </w:rPr>
        <w:t xml:space="preserve">full </w:t>
      </w:r>
      <w:r>
        <w:rPr>
          <w:rFonts w:cs="Arial"/>
          <w:szCs w:val="24"/>
        </w:rPr>
        <w:t>/</w:t>
      </w:r>
      <w:r w:rsidRPr="0068285F">
        <w:rPr>
          <w:rFonts w:cs="Arial"/>
          <w:szCs w:val="24"/>
        </w:rPr>
        <w:t xml:space="preserve"> part time classes will be offered for </w:t>
      </w:r>
      <w:r>
        <w:rPr>
          <w:rFonts w:cs="Arial"/>
          <w:szCs w:val="24"/>
        </w:rPr>
        <w:t xml:space="preserve">three, four and five </w:t>
      </w:r>
      <w:r w:rsidRPr="0068285F">
        <w:rPr>
          <w:rFonts w:cs="Arial"/>
          <w:szCs w:val="24"/>
        </w:rPr>
        <w:t xml:space="preserve">year olds for Preschool and Transitional Kindergarten. </w:t>
      </w:r>
    </w:p>
    <w:p w14:paraId="045F9A8A" w14:textId="77777777" w:rsidR="00DF0F24" w:rsidRDefault="00DF0F24" w:rsidP="00DF0F24">
      <w:pPr>
        <w:rPr>
          <w:rFonts w:cs="Arial"/>
          <w:szCs w:val="24"/>
        </w:rPr>
      </w:pPr>
    </w:p>
    <w:p w14:paraId="62B84705" w14:textId="77777777" w:rsidR="00DF0F24" w:rsidRPr="0068285F" w:rsidRDefault="00DF0F24" w:rsidP="00DF0F24">
      <w:pPr>
        <w:rPr>
          <w:rFonts w:cs="Arial"/>
          <w:szCs w:val="24"/>
        </w:rPr>
      </w:pPr>
      <w:r w:rsidRPr="0068285F">
        <w:rPr>
          <w:rFonts w:cs="Arial"/>
          <w:szCs w:val="24"/>
        </w:rPr>
        <w:t xml:space="preserve">Due to some reorganization, we have been able to add an additional 24 spots for </w:t>
      </w:r>
      <w:r>
        <w:rPr>
          <w:rFonts w:cs="Arial"/>
          <w:szCs w:val="24"/>
        </w:rPr>
        <w:t>three</w:t>
      </w:r>
      <w:r w:rsidRPr="0068285F">
        <w:rPr>
          <w:rFonts w:cs="Arial"/>
          <w:szCs w:val="24"/>
        </w:rPr>
        <w:t xml:space="preserve"> year olds. After School Care is available for children attending Foster City School Kindergarten and/or Grades 1 through 3. </w:t>
      </w:r>
    </w:p>
    <w:p w14:paraId="52896F12" w14:textId="77777777" w:rsidR="00DF0F24" w:rsidRPr="0068285F" w:rsidRDefault="00DF0F24" w:rsidP="00DF0F24">
      <w:pPr>
        <w:rPr>
          <w:rFonts w:cs="Arial"/>
          <w:szCs w:val="24"/>
        </w:rPr>
      </w:pPr>
    </w:p>
    <w:p w14:paraId="7D76E0B9" w14:textId="77777777" w:rsidR="00DF0F24" w:rsidRPr="0068285F" w:rsidRDefault="00DF0F24" w:rsidP="00DF0F24">
      <w:pPr>
        <w:rPr>
          <w:rFonts w:cs="Arial"/>
          <w:szCs w:val="24"/>
        </w:rPr>
      </w:pPr>
      <w:r w:rsidRPr="0068285F">
        <w:rPr>
          <w:rFonts w:cs="Arial"/>
          <w:szCs w:val="24"/>
        </w:rPr>
        <w:t>For applications and additional information, please email Lisa Walker, Admissions Director at</w:t>
      </w:r>
      <w:r>
        <w:rPr>
          <w:rFonts w:cs="Arial"/>
          <w:szCs w:val="24"/>
        </w:rPr>
        <w:t xml:space="preserve"> </w:t>
      </w:r>
      <w:r w:rsidRPr="0068285F">
        <w:rPr>
          <w:rFonts w:cs="Arial"/>
          <w:szCs w:val="24"/>
        </w:rPr>
        <w:t>lwalker@seabreezeschool.com</w:t>
      </w:r>
    </w:p>
    <w:p w14:paraId="54981B95" w14:textId="77777777" w:rsidR="00442C6D" w:rsidRPr="00DA415A" w:rsidRDefault="00442C6D" w:rsidP="00F4795E">
      <w:pPr>
        <w:rPr>
          <w:rFonts w:cs="Arial"/>
        </w:rPr>
      </w:pPr>
    </w:p>
    <w:p w14:paraId="6A66FF10" w14:textId="77777777" w:rsidR="00196163" w:rsidRDefault="00196163" w:rsidP="00196163">
      <w:pPr>
        <w:ind w:left="720"/>
      </w:pPr>
    </w:p>
    <w:p w14:paraId="0C540426" w14:textId="77777777" w:rsidR="00721368" w:rsidRDefault="00721368" w:rsidP="00F15669"/>
    <w:p w14:paraId="0E2FD889" w14:textId="77777777"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F15669">
        <w:t>Continued Blessings,</w:t>
      </w:r>
      <w:r>
        <w:rPr>
          <w:rFonts w:cs="Arial"/>
          <w:szCs w:val="24"/>
        </w:rPr>
        <w:br/>
      </w:r>
    </w:p>
    <w:p w14:paraId="5C92B21F" w14:textId="77777777"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 Weber</w:t>
      </w:r>
      <w:r>
        <w:rPr>
          <w:rFonts w:cs="Arial"/>
          <w:szCs w:val="24"/>
        </w:rPr>
        <w:t>, Principal</w:t>
      </w:r>
    </w:p>
    <w:p w14:paraId="02C82B81" w14:textId="77777777" w:rsidR="00BE1E41" w:rsidRDefault="00BE1E41">
      <w:pPr>
        <w:rPr>
          <w:rFonts w:cs="Arial"/>
          <w:szCs w:val="24"/>
        </w:rPr>
      </w:pPr>
      <w:r>
        <w:rPr>
          <w:rFonts w:cs="Arial"/>
          <w:szCs w:val="24"/>
        </w:rPr>
        <w:br w:type="page"/>
      </w:r>
    </w:p>
    <w:p w14:paraId="543997FA" w14:textId="77777777"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14:paraId="408840CB" w14:textId="77777777" w:rsidR="008A0954" w:rsidRDefault="00721368" w:rsidP="008A0954">
      <w:pPr>
        <w:pStyle w:val="Heading2"/>
        <w:spacing w:after="0" w:line="300" w:lineRule="auto"/>
        <w:rPr>
          <w:rFonts w:ascii="Arial" w:hAnsi="Arial" w:cs="Arial"/>
          <w:i/>
          <w:iCs/>
          <w:color w:val="auto"/>
          <w:sz w:val="24"/>
        </w:rPr>
      </w:pPr>
      <w:r w:rsidRPr="000048DC">
        <w:rPr>
          <w:i/>
          <w:noProof/>
        </w:rPr>
        <mc:AlternateContent>
          <mc:Choice Requires="wpg">
            <w:drawing>
              <wp:anchor distT="0" distB="0" distL="114300" distR="114300" simplePos="0" relativeHeight="251667968" behindDoc="0" locked="0" layoutInCell="1" allowOverlap="1" wp14:anchorId="06BA3022" wp14:editId="2FD543B2">
                <wp:simplePos x="0" y="0"/>
                <wp:positionH relativeFrom="column">
                  <wp:posOffset>-19050</wp:posOffset>
                </wp:positionH>
                <wp:positionV relativeFrom="paragraph">
                  <wp:posOffset>243205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D8B444" id="Group 17" o:spid="_x0000_s1026" style="position:absolute;margin-left:-1.5pt;margin-top:19.15pt;width:72.45pt;height:76.6pt;z-index:251667968;mso-width-relative:margin;mso-height-relative:margin" coordsize="8077,7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2/FAAAA2gAAAA8AAABkcnMvZG93bnJldi54bWxEj0FrwkAUhO9C/8PyCr2IbpQibXSVUhQE&#10;ezENVG/P7GsSmn0bdrcm7a93BcHjMDPfMItVbxpxJudrywom4wQEcWF1zaWC/HMzegHhA7LGxjIp&#10;+CMPq+XDYIGpth3v6ZyFUkQI+xQVVCG0qZS+qMigH9uWOHrf1hkMUbpSaoddhJtGTpNkJg3WHBcq&#10;bOm9ouIn+zUKDq8fHWX+a43r6e4/9+40PD6flHp67N/mIAL14R6+tbdawQyuV+IN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ztvxQAAANoAAAAPAAAAAAAAAAAAAAAA&#10;AJ8CAABkcnMvZG93bnJldi54bWxQSwUGAAAAAAQABAD3AAAAkQMAAAAA&#10;">
                  <v:imagedata r:id="rId15" o:title=""/>
                  <v:path arrowok="t"/>
                </v:shape>
                <v:shape id="Picture 10" o:spid="_x0000_s1028" type="#_x0000_t75" style="position:absolute;left:571;width:160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0s7DAAAA2wAAAA8AAABkcnMvZG93bnJldi54bWxEj0FrwkAQhe8F/8Mygre6SZUiqauIqAQ8&#10;VUXobchOk9DsbNjdavz3zqHQ2wzvzXvfLNeD69SNQmw9G8inGSjiytuWawOX8/51ASomZIudZzLw&#10;oAjr1ehliYX1d/6k2ynVSkI4FmigSakvtI5VQw7j1PfEon374DDJGmptA94l3HX6LcvetcOWpaHB&#10;nrYNVT+nX2fgq+s5lrtrPZvnx2O4Hsp8uy+NmYyHzQeoREP6N/9dl1bwhV5+kQH0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zsMAAADbAAAADwAAAAAAAAAAAAAAAACf&#10;AgAAZHJzL2Rvd25yZXYueG1sUEsFBgAAAAAEAAQA9wAAAI8DAAAAAA==&#10;">
                  <v:imagedata r:id="rId16" o:title=""/>
                  <v:path arrowok="t"/>
                </v:shape>
                <w10:wrap type="square"/>
              </v:group>
            </w:pict>
          </mc:Fallback>
        </mc:AlternateContent>
      </w:r>
      <w:r w:rsidR="008A0954">
        <w:rPr>
          <w:rFonts w:ascii="Arial" w:hAnsi="Arial" w:cs="Arial"/>
          <w:i/>
          <w:iCs/>
          <w:color w:val="auto"/>
          <w:sz w:val="24"/>
        </w:rPr>
        <w:br/>
      </w:r>
      <w:r w:rsidR="008A0954" w:rsidRPr="008A0954">
        <w:rPr>
          <w:rFonts w:ascii="Arial" w:hAnsi="Arial" w:cs="Arial"/>
          <w:i/>
          <w:iCs/>
          <w:color w:val="auto"/>
          <w:sz w:val="24"/>
        </w:rPr>
        <w:t>All athletes practice strict self-control. They do it to win a prize that will fade away, but we do it for an eternal prize. So I run straight to the goal with purpose in every step. I am not like a boxer who misses his punches. I discipline my body like an athlete, training it to do what it should. Otherwise, I fear that after preaching to others I myself might be disqualified. –1 Corinthians 9:25-27</w:t>
      </w:r>
    </w:p>
    <w:p w14:paraId="462A7699" w14:textId="77777777" w:rsidR="008A0954" w:rsidRPr="008A0954" w:rsidRDefault="008A0954" w:rsidP="008A0954"/>
    <w:p w14:paraId="6614B707" w14:textId="77777777" w:rsidR="008A0954" w:rsidRDefault="008A0954" w:rsidP="008A0954">
      <w:pPr>
        <w:rPr>
          <w:rFonts w:cs="Arial"/>
          <w:szCs w:val="24"/>
        </w:rPr>
      </w:pPr>
      <w:r>
        <w:rPr>
          <w:rFonts w:cs="Arial"/>
          <w:szCs w:val="24"/>
        </w:rPr>
        <w:br/>
      </w:r>
      <w:r w:rsidRPr="008A0954">
        <w:rPr>
          <w:rFonts w:cs="Arial"/>
          <w:szCs w:val="24"/>
        </w:rPr>
        <w:t>Every year at the beginning of January</w:t>
      </w:r>
      <w:r>
        <w:rPr>
          <w:rFonts w:cs="Arial"/>
          <w:szCs w:val="24"/>
        </w:rPr>
        <w:t>,</w:t>
      </w:r>
      <w:r w:rsidRPr="008A0954">
        <w:rPr>
          <w:rFonts w:cs="Arial"/>
          <w:szCs w:val="24"/>
        </w:rPr>
        <w:t xml:space="preserve"> consumers are inundated with advertisements to lose weight, quit smoking, to finish school and more. Companies do what they can to cash in on the “New Year’s Resolutions” tradition. </w:t>
      </w:r>
    </w:p>
    <w:p w14:paraId="43BE7384" w14:textId="77777777" w:rsidR="008A0954" w:rsidRDefault="008A0954" w:rsidP="008A0954">
      <w:pPr>
        <w:rPr>
          <w:rFonts w:cs="Arial"/>
          <w:szCs w:val="24"/>
        </w:rPr>
      </w:pPr>
    </w:p>
    <w:p w14:paraId="7C625EF9" w14:textId="77777777" w:rsidR="008A0954" w:rsidRDefault="008A0954" w:rsidP="008A0954">
      <w:pPr>
        <w:rPr>
          <w:rFonts w:cs="Arial"/>
          <w:szCs w:val="24"/>
        </w:rPr>
      </w:pPr>
      <w:r w:rsidRPr="008A0954">
        <w:rPr>
          <w:rFonts w:cs="Arial"/>
          <w:szCs w:val="24"/>
        </w:rPr>
        <w:t>In early January, the weight machines and cardio areas of fitness clubs everywhere are filled with people who are hoping to lose their holiday season weight gain or to start getting into better shape. However, the busyness doesn’t last long. By the end of February or beginning of March, the annual fitness fads die and the crowds thin out as the unmotivated drop off.</w:t>
      </w:r>
      <w:r>
        <w:rPr>
          <w:rFonts w:cs="Arial"/>
          <w:szCs w:val="24"/>
        </w:rPr>
        <w:t xml:space="preserve"> </w:t>
      </w:r>
      <w:r w:rsidRPr="008A0954">
        <w:rPr>
          <w:rFonts w:cs="Arial"/>
          <w:szCs w:val="24"/>
        </w:rPr>
        <w:t xml:space="preserve">Here’s a challenge for you: don’t refer to your spiritual commitments as “New Year’s Resolutions.” </w:t>
      </w:r>
    </w:p>
    <w:p w14:paraId="64E2765C" w14:textId="77777777" w:rsidR="008A0954" w:rsidRDefault="008A0954" w:rsidP="008A0954">
      <w:pPr>
        <w:rPr>
          <w:rFonts w:cs="Arial"/>
          <w:szCs w:val="24"/>
        </w:rPr>
      </w:pPr>
    </w:p>
    <w:p w14:paraId="5EE383A8" w14:textId="77777777" w:rsidR="008A0954" w:rsidRDefault="008A0954" w:rsidP="008A0954">
      <w:pPr>
        <w:rPr>
          <w:rFonts w:cs="Arial"/>
          <w:szCs w:val="24"/>
        </w:rPr>
      </w:pPr>
      <w:r w:rsidRPr="008A0954">
        <w:rPr>
          <w:rFonts w:cs="Arial"/>
          <w:szCs w:val="24"/>
        </w:rPr>
        <w:t>Generally, people tend not to keep them. An athlete works out each day and slowly builds muscle, stamina and endurance as they train over the long haul. Paul, in his letter to the Christians in Corinth, tells them that they must discipline themselves like athletes. The Christian walk requires hard work, self-denial, and difficult preparation. You are called to be on the field, not merely a spectator. Christians are called to be disciplined in prayer, reading the Bible and worship. It is these areas that will help you live with purpose and stamina.</w:t>
      </w:r>
    </w:p>
    <w:p w14:paraId="593EB4DF" w14:textId="77777777" w:rsidR="008A0954" w:rsidRPr="008A0954" w:rsidRDefault="008A0954" w:rsidP="008A0954">
      <w:pPr>
        <w:rPr>
          <w:rFonts w:cs="Arial"/>
          <w:szCs w:val="24"/>
        </w:rPr>
      </w:pPr>
    </w:p>
    <w:p w14:paraId="55ADBDFB" w14:textId="77777777" w:rsidR="008A0954" w:rsidRPr="008A0954" w:rsidRDefault="008A0954" w:rsidP="008A0954">
      <w:pPr>
        <w:rPr>
          <w:rFonts w:cs="Arial"/>
          <w:szCs w:val="24"/>
        </w:rPr>
      </w:pPr>
      <w:r w:rsidRPr="008A0954">
        <w:rPr>
          <w:rFonts w:cs="Arial"/>
          <w:szCs w:val="24"/>
        </w:rPr>
        <w:t xml:space="preserve">Resolve </w:t>
      </w:r>
      <w:r>
        <w:rPr>
          <w:rFonts w:cs="Arial"/>
          <w:szCs w:val="24"/>
        </w:rPr>
        <w:t xml:space="preserve">in our new year and the decade ahead (including life) </w:t>
      </w:r>
      <w:r w:rsidRPr="008A0954">
        <w:rPr>
          <w:rFonts w:cs="Arial"/>
          <w:szCs w:val="24"/>
        </w:rPr>
        <w:t>to be disciplined each day by spending time in God’s word and praying so that you can build your spiritual muscles.</w:t>
      </w:r>
    </w:p>
    <w:p w14:paraId="055E2067" w14:textId="77777777" w:rsidR="008A0954" w:rsidRDefault="008A0954" w:rsidP="000B18EA">
      <w:pPr>
        <w:rPr>
          <w:rStyle w:val="Emphasis"/>
          <w:rFonts w:ascii="Helvetica" w:hAnsi="Helvetica" w:cs="Helvetica"/>
          <w:color w:val="606060"/>
          <w:sz w:val="16"/>
          <w:szCs w:val="16"/>
        </w:rPr>
      </w:pPr>
    </w:p>
    <w:p w14:paraId="070DB735" w14:textId="77777777" w:rsidR="008A0954" w:rsidRDefault="008A0954" w:rsidP="000B18EA">
      <w:pPr>
        <w:rPr>
          <w:rStyle w:val="Emphasis"/>
          <w:rFonts w:ascii="Helvetica" w:hAnsi="Helvetica" w:cs="Helvetica"/>
          <w:color w:val="606060"/>
          <w:sz w:val="16"/>
          <w:szCs w:val="16"/>
        </w:rPr>
      </w:pPr>
    </w:p>
    <w:p w14:paraId="343A310A" w14:textId="77777777" w:rsidR="00F31870" w:rsidRPr="000B18EA" w:rsidRDefault="00721368" w:rsidP="000B18EA">
      <w:r>
        <w:rPr>
          <w:rStyle w:val="Emphasis"/>
          <w:rFonts w:ascii="Helvetica" w:hAnsi="Helvetica" w:cs="Helvetica"/>
          <w:color w:val="606060"/>
          <w:sz w:val="16"/>
          <w:szCs w:val="16"/>
        </w:rPr>
        <w:t>*</w:t>
      </w:r>
      <w:r w:rsidRPr="00717107">
        <w:rPr>
          <w:rStyle w:val="Emphasis"/>
          <w:rFonts w:ascii="Helvetica" w:hAnsi="Helvetica" w:cs="Helvetica"/>
          <w:color w:val="606060"/>
          <w:sz w:val="16"/>
          <w:szCs w:val="16"/>
        </w:rPr>
        <w:t>Credit: Home</w:t>
      </w:r>
      <w:r>
        <w:rPr>
          <w:rStyle w:val="Emphasis"/>
          <w:rFonts w:ascii="Helvetica" w:hAnsi="Helvetica" w:cs="Helvetica"/>
          <w:color w:val="606060"/>
          <w:sz w:val="16"/>
          <w:szCs w:val="16"/>
        </w:rPr>
        <w:t>W</w:t>
      </w:r>
      <w:r w:rsidRPr="00717107">
        <w:rPr>
          <w:rStyle w:val="Emphasis"/>
          <w:rFonts w:ascii="Helvetica" w:hAnsi="Helvetica" w:cs="Helvetica"/>
          <w:color w:val="606060"/>
          <w:sz w:val="16"/>
          <w:szCs w:val="16"/>
        </w:rPr>
        <w:t>ord Devotionals</w:t>
      </w:r>
      <w:r w:rsidRPr="00717107">
        <w:rPr>
          <w:sz w:val="16"/>
          <w:szCs w:val="16"/>
        </w:rPr>
        <w:t xml:space="preserve"> </w:t>
      </w:r>
    </w:p>
    <w:p w14:paraId="37781CBB" w14:textId="5BCE0928" w:rsidR="00C95911" w:rsidRDefault="00C95911">
      <w:pPr>
        <w:rPr>
          <w:rFonts w:ascii="Impact" w:hAnsi="Impact"/>
          <w:sz w:val="36"/>
          <w:szCs w:val="36"/>
        </w:rPr>
      </w:pPr>
      <w:bookmarkStart w:id="0" w:name="_GoBack"/>
      <w:bookmarkEnd w:id="0"/>
    </w:p>
    <w:p w14:paraId="3C724A89" w14:textId="77777777" w:rsidR="00C95911" w:rsidRDefault="00C95911" w:rsidP="00EC4ED4">
      <w:pPr>
        <w:spacing w:before="120" w:after="120" w:line="300" w:lineRule="exact"/>
        <w:ind w:firstLine="1152"/>
        <w:rPr>
          <w:rFonts w:cs="Arial"/>
          <w:b/>
          <w:bCs/>
          <w:color w:val="000000"/>
        </w:rPr>
      </w:pPr>
    </w:p>
    <w:p w14:paraId="07A23C6B" w14:textId="77777777" w:rsidR="00C95911" w:rsidRDefault="00C95911" w:rsidP="00EC4ED4">
      <w:pPr>
        <w:spacing w:before="120" w:after="120" w:line="300" w:lineRule="exact"/>
        <w:ind w:firstLine="1152"/>
        <w:rPr>
          <w:rFonts w:cs="Arial"/>
          <w:b/>
          <w:bCs/>
          <w:color w:val="000000"/>
        </w:rPr>
      </w:pPr>
    </w:p>
    <w:p w14:paraId="75F495C2" w14:textId="77777777" w:rsidR="00C95911" w:rsidRDefault="00C95911" w:rsidP="00EC4ED4">
      <w:pPr>
        <w:spacing w:before="120" w:after="120" w:line="300" w:lineRule="exact"/>
        <w:ind w:firstLine="1152"/>
        <w:rPr>
          <w:rFonts w:cs="Arial"/>
          <w:b/>
          <w:bCs/>
          <w:color w:val="000000"/>
        </w:rPr>
      </w:pPr>
    </w:p>
    <w:p w14:paraId="0A336182" w14:textId="77777777" w:rsidR="00C95911" w:rsidRDefault="00C95911" w:rsidP="00EC4ED4">
      <w:pPr>
        <w:spacing w:before="120" w:after="120" w:line="300" w:lineRule="exact"/>
        <w:ind w:firstLine="1152"/>
        <w:rPr>
          <w:rFonts w:cs="Arial"/>
          <w:b/>
          <w:bCs/>
          <w:color w:val="000000"/>
        </w:rPr>
      </w:pPr>
    </w:p>
    <w:p w14:paraId="70306F4C" w14:textId="77777777" w:rsidR="00C95911" w:rsidRDefault="00C95911" w:rsidP="00EC4ED4">
      <w:pPr>
        <w:spacing w:before="120" w:after="120" w:line="300" w:lineRule="exact"/>
        <w:ind w:firstLine="1152"/>
        <w:rPr>
          <w:rFonts w:cs="Arial"/>
          <w:b/>
          <w:bCs/>
          <w:color w:val="000000"/>
        </w:rPr>
      </w:pPr>
    </w:p>
    <w:p w14:paraId="0D2AA3DC" w14:textId="77777777" w:rsidR="00C95911" w:rsidRDefault="00C95911" w:rsidP="00EC4ED4">
      <w:pPr>
        <w:spacing w:before="120" w:after="120" w:line="300" w:lineRule="exact"/>
        <w:ind w:firstLine="1152"/>
        <w:rPr>
          <w:rFonts w:cs="Arial"/>
          <w:b/>
          <w:bCs/>
          <w:color w:val="000000"/>
        </w:rPr>
      </w:pPr>
    </w:p>
    <w:p w14:paraId="00CD3BFA" w14:textId="1091EF13" w:rsidR="005361B7" w:rsidRDefault="005361B7" w:rsidP="008253B1">
      <w:pPr>
        <w:spacing w:before="120" w:after="120" w:line="300" w:lineRule="exact"/>
      </w:pPr>
    </w:p>
    <w:sectPr w:rsidR="005361B7" w:rsidSect="00B162A3">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207E5" w14:textId="77777777" w:rsidR="005565F7" w:rsidRDefault="005565F7">
      <w:r>
        <w:separator/>
      </w:r>
    </w:p>
  </w:endnote>
  <w:endnote w:type="continuationSeparator" w:id="0">
    <w:p w14:paraId="62B21D59" w14:textId="77777777" w:rsidR="005565F7" w:rsidRDefault="00556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FB7B6D" w14:paraId="3D23EAF5" w14:textId="77777777">
      <w:trPr>
        <w:trHeight w:val="225"/>
      </w:trPr>
      <w:tc>
        <w:tcPr>
          <w:tcW w:w="10444" w:type="dxa"/>
        </w:tcPr>
        <w:p w14:paraId="3E50CF0D" w14:textId="77777777" w:rsidR="00FB7B6D" w:rsidRDefault="00FB7B6D">
          <w:pPr>
            <w:pStyle w:val="Footer"/>
          </w:pPr>
        </w:p>
      </w:tc>
    </w:tr>
  </w:tbl>
  <w:p w14:paraId="25F98C8D" w14:textId="77777777" w:rsidR="00FB7B6D" w:rsidRDefault="00FB7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03E36" w14:textId="77777777" w:rsidR="005565F7" w:rsidRDefault="005565F7">
      <w:r>
        <w:separator/>
      </w:r>
    </w:p>
  </w:footnote>
  <w:footnote w:type="continuationSeparator" w:id="0">
    <w:p w14:paraId="1AE10559" w14:textId="77777777" w:rsidR="005565F7" w:rsidRDefault="00556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BC997" w14:textId="77777777" w:rsidR="00FB7B6D" w:rsidRDefault="00FB7B6D" w:rsidP="00F72AAE">
    <w:pPr>
      <w:pStyle w:val="Header"/>
    </w:pPr>
  </w:p>
  <w:p w14:paraId="57D175F4" w14:textId="77777777" w:rsidR="00FB7B6D" w:rsidRDefault="00FB7B6D" w:rsidP="00F72AAE">
    <w:pPr>
      <w:pStyle w:val="Header"/>
    </w:pPr>
  </w:p>
  <w:p w14:paraId="19A6F227" w14:textId="77777777" w:rsidR="00FB7B6D" w:rsidRDefault="00FB7B6D" w:rsidP="00F72AAE">
    <w:pPr>
      <w:pStyle w:val="Header"/>
    </w:pPr>
  </w:p>
  <w:p w14:paraId="34A473D9" w14:textId="77777777"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21C388DD" wp14:editId="65664DEB">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14:paraId="6F6B2D33"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DA7463">
                            <w:rPr>
                              <w:rFonts w:ascii="Impact" w:hAnsi="Impact"/>
                              <w:noProof/>
                              <w:color w:val="FFFFFF" w:themeColor="background1"/>
                              <w:sz w:val="32"/>
                              <w:szCs w:val="32"/>
                            </w:rPr>
                            <w:t>10</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DA7463">
                            <w:rPr>
                              <w:rFonts w:ascii="Impact" w:hAnsi="Impact"/>
                              <w:noProof/>
                              <w:color w:val="FFFFFF" w:themeColor="background1"/>
                              <w:sz w:val="32"/>
                              <w:szCs w:val="32"/>
                            </w:rPr>
                            <w:t>10</w:t>
                          </w:r>
                          <w:r w:rsidRPr="00430D94">
                            <w:rPr>
                              <w:rFonts w:ascii="Impact" w:hAnsi="Impact"/>
                              <w:color w:val="FFFFFF" w:themeColor="background1"/>
                              <w:sz w:val="32"/>
                              <w:szCs w:val="32"/>
                            </w:rPr>
                            <w:fldChar w:fldCharType="end"/>
                          </w:r>
                        </w:p>
                        <w:p w14:paraId="7DB2006D" w14:textId="77777777"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388DD"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" fillcolor="#8064a2 [3207]">
              <v:textbox>
                <w:txbxContent>
                  <w:p w14:paraId="6F6B2D33"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DA7463">
                      <w:rPr>
                        <w:rFonts w:ascii="Impact" w:hAnsi="Impact"/>
                        <w:noProof/>
                        <w:color w:val="FFFFFF" w:themeColor="background1"/>
                        <w:sz w:val="32"/>
                        <w:szCs w:val="32"/>
                      </w:rPr>
                      <w:t>10</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DA7463">
                      <w:rPr>
                        <w:rFonts w:ascii="Impact" w:hAnsi="Impact"/>
                        <w:noProof/>
                        <w:color w:val="FFFFFF" w:themeColor="background1"/>
                        <w:sz w:val="32"/>
                        <w:szCs w:val="32"/>
                      </w:rPr>
                      <w:t>10</w:t>
                    </w:r>
                    <w:r w:rsidRPr="00430D94">
                      <w:rPr>
                        <w:rFonts w:ascii="Impact" w:hAnsi="Impact"/>
                        <w:color w:val="FFFFFF" w:themeColor="background1"/>
                        <w:sz w:val="32"/>
                        <w:szCs w:val="32"/>
                      </w:rPr>
                      <w:fldChar w:fldCharType="end"/>
                    </w:r>
                  </w:p>
                  <w:p w14:paraId="7DB2006D" w14:textId="77777777" w:rsidR="00FB7B6D" w:rsidRDefault="00FB7B6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B61BD"/>
    <w:multiLevelType w:val="hybridMultilevel"/>
    <w:tmpl w:val="E23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7"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6"/>
  </w:num>
  <w:num w:numId="5">
    <w:abstractNumId w:val="6"/>
  </w:num>
  <w:num w:numId="6">
    <w:abstractNumId w:val="0"/>
  </w:num>
  <w:num w:numId="7">
    <w:abstractNumId w:val="9"/>
  </w:num>
  <w:num w:numId="8">
    <w:abstractNumId w:val="13"/>
  </w:num>
  <w:num w:numId="9">
    <w:abstractNumId w:val="6"/>
  </w:num>
  <w:num w:numId="10">
    <w:abstractNumId w:val="0"/>
  </w:num>
  <w:num w:numId="11">
    <w:abstractNumId w:val="2"/>
  </w:num>
  <w:num w:numId="12">
    <w:abstractNumId w:val="1"/>
  </w:num>
  <w:num w:numId="13">
    <w:abstractNumId w:val="7"/>
  </w:num>
  <w:num w:numId="14">
    <w:abstractNumId w:val="11"/>
  </w:num>
  <w:num w:numId="15">
    <w:abstractNumId w:val="4"/>
  </w:num>
  <w:num w:numId="16">
    <w:abstractNumId w:val="5"/>
  </w:num>
  <w:num w:numId="17">
    <w:abstractNumId w:val="3"/>
  </w:num>
  <w:num w:numId="18">
    <w:abstractNumId w:val="8"/>
  </w:num>
  <w:num w:numId="19">
    <w:abstractNumId w:val="10"/>
  </w:num>
  <w:num w:numId="2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13BC"/>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78B5"/>
    <w:rsid w:val="00031432"/>
    <w:rsid w:val="00031913"/>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D3"/>
    <w:rsid w:val="00065BDC"/>
    <w:rsid w:val="000669F6"/>
    <w:rsid w:val="00072D34"/>
    <w:rsid w:val="000741AB"/>
    <w:rsid w:val="00075893"/>
    <w:rsid w:val="00075A17"/>
    <w:rsid w:val="00075EC3"/>
    <w:rsid w:val="00076E62"/>
    <w:rsid w:val="00082846"/>
    <w:rsid w:val="0008519B"/>
    <w:rsid w:val="00086A5A"/>
    <w:rsid w:val="00091F47"/>
    <w:rsid w:val="0009223F"/>
    <w:rsid w:val="00093EE8"/>
    <w:rsid w:val="000954AC"/>
    <w:rsid w:val="000A03F3"/>
    <w:rsid w:val="000A1CB4"/>
    <w:rsid w:val="000A1E90"/>
    <w:rsid w:val="000A2A77"/>
    <w:rsid w:val="000A33CE"/>
    <w:rsid w:val="000A3539"/>
    <w:rsid w:val="000A3644"/>
    <w:rsid w:val="000A3C30"/>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B59"/>
    <w:rsid w:val="000D1E6E"/>
    <w:rsid w:val="000D2276"/>
    <w:rsid w:val="000D2B52"/>
    <w:rsid w:val="000D3032"/>
    <w:rsid w:val="000D35F1"/>
    <w:rsid w:val="000D55D0"/>
    <w:rsid w:val="000D78A4"/>
    <w:rsid w:val="000E15C9"/>
    <w:rsid w:val="000E217C"/>
    <w:rsid w:val="000E27ED"/>
    <w:rsid w:val="000E2843"/>
    <w:rsid w:val="000E3C20"/>
    <w:rsid w:val="000E3E2A"/>
    <w:rsid w:val="000E58E2"/>
    <w:rsid w:val="000E693A"/>
    <w:rsid w:val="000E6FEF"/>
    <w:rsid w:val="000F0E1D"/>
    <w:rsid w:val="000F0E87"/>
    <w:rsid w:val="000F118E"/>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91D"/>
    <w:rsid w:val="00146914"/>
    <w:rsid w:val="0014781A"/>
    <w:rsid w:val="001513DB"/>
    <w:rsid w:val="00151D14"/>
    <w:rsid w:val="00152D5D"/>
    <w:rsid w:val="001530ED"/>
    <w:rsid w:val="0015316A"/>
    <w:rsid w:val="001559F3"/>
    <w:rsid w:val="00155EEB"/>
    <w:rsid w:val="00157018"/>
    <w:rsid w:val="00157812"/>
    <w:rsid w:val="00157DF2"/>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4AB0"/>
    <w:rsid w:val="001C5460"/>
    <w:rsid w:val="001C6A16"/>
    <w:rsid w:val="001C7852"/>
    <w:rsid w:val="001C7DE1"/>
    <w:rsid w:val="001D04EE"/>
    <w:rsid w:val="001D3A98"/>
    <w:rsid w:val="001D3ABF"/>
    <w:rsid w:val="001D4FEF"/>
    <w:rsid w:val="001D5C30"/>
    <w:rsid w:val="001D7007"/>
    <w:rsid w:val="001E03C8"/>
    <w:rsid w:val="001E11B4"/>
    <w:rsid w:val="001E165A"/>
    <w:rsid w:val="001E5044"/>
    <w:rsid w:val="001E50C4"/>
    <w:rsid w:val="001E5173"/>
    <w:rsid w:val="001E69B7"/>
    <w:rsid w:val="001E70C9"/>
    <w:rsid w:val="001E7881"/>
    <w:rsid w:val="001E79E7"/>
    <w:rsid w:val="001F0987"/>
    <w:rsid w:val="001F0BF9"/>
    <w:rsid w:val="001F21E0"/>
    <w:rsid w:val="001F29C9"/>
    <w:rsid w:val="001F37F3"/>
    <w:rsid w:val="001F54E9"/>
    <w:rsid w:val="001F6343"/>
    <w:rsid w:val="0020001E"/>
    <w:rsid w:val="002015E1"/>
    <w:rsid w:val="00201964"/>
    <w:rsid w:val="00203D88"/>
    <w:rsid w:val="00204B0E"/>
    <w:rsid w:val="00206483"/>
    <w:rsid w:val="002105E8"/>
    <w:rsid w:val="00210DAF"/>
    <w:rsid w:val="002118E5"/>
    <w:rsid w:val="00213A47"/>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71A1"/>
    <w:rsid w:val="002408A0"/>
    <w:rsid w:val="00240D5A"/>
    <w:rsid w:val="0024131F"/>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DB7"/>
    <w:rsid w:val="00261867"/>
    <w:rsid w:val="00264058"/>
    <w:rsid w:val="00264A37"/>
    <w:rsid w:val="00264F00"/>
    <w:rsid w:val="00265623"/>
    <w:rsid w:val="00265A2C"/>
    <w:rsid w:val="002666BA"/>
    <w:rsid w:val="0026775A"/>
    <w:rsid w:val="002678B5"/>
    <w:rsid w:val="002679F7"/>
    <w:rsid w:val="00270D7D"/>
    <w:rsid w:val="00273884"/>
    <w:rsid w:val="00274270"/>
    <w:rsid w:val="002746CE"/>
    <w:rsid w:val="002756D6"/>
    <w:rsid w:val="002804D8"/>
    <w:rsid w:val="00281963"/>
    <w:rsid w:val="002823AB"/>
    <w:rsid w:val="00283084"/>
    <w:rsid w:val="002833EF"/>
    <w:rsid w:val="00283444"/>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3911"/>
    <w:rsid w:val="002C463E"/>
    <w:rsid w:val="002C7126"/>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20D5D"/>
    <w:rsid w:val="003215B5"/>
    <w:rsid w:val="003219C7"/>
    <w:rsid w:val="0032296E"/>
    <w:rsid w:val="00322C0F"/>
    <w:rsid w:val="00322CDB"/>
    <w:rsid w:val="00324BC2"/>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5588"/>
    <w:rsid w:val="00347912"/>
    <w:rsid w:val="003500BB"/>
    <w:rsid w:val="00350456"/>
    <w:rsid w:val="00351159"/>
    <w:rsid w:val="003521D0"/>
    <w:rsid w:val="00352621"/>
    <w:rsid w:val="00352F80"/>
    <w:rsid w:val="00352FC1"/>
    <w:rsid w:val="003546F6"/>
    <w:rsid w:val="0035482A"/>
    <w:rsid w:val="00356A85"/>
    <w:rsid w:val="00356B4B"/>
    <w:rsid w:val="00357F59"/>
    <w:rsid w:val="003600E9"/>
    <w:rsid w:val="0036038C"/>
    <w:rsid w:val="00360EA4"/>
    <w:rsid w:val="00361CA7"/>
    <w:rsid w:val="00361D5B"/>
    <w:rsid w:val="00361F55"/>
    <w:rsid w:val="0036318A"/>
    <w:rsid w:val="00364F46"/>
    <w:rsid w:val="00365054"/>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3C02"/>
    <w:rsid w:val="00394BF6"/>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E9F"/>
    <w:rsid w:val="003C3309"/>
    <w:rsid w:val="003C33D9"/>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CC7"/>
    <w:rsid w:val="003E531B"/>
    <w:rsid w:val="003E62F7"/>
    <w:rsid w:val="003F015F"/>
    <w:rsid w:val="003F0228"/>
    <w:rsid w:val="003F0761"/>
    <w:rsid w:val="003F2198"/>
    <w:rsid w:val="003F27F0"/>
    <w:rsid w:val="003F36DA"/>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77F0"/>
    <w:rsid w:val="004279DB"/>
    <w:rsid w:val="0043013D"/>
    <w:rsid w:val="00430D94"/>
    <w:rsid w:val="00431BB9"/>
    <w:rsid w:val="00432A27"/>
    <w:rsid w:val="00434474"/>
    <w:rsid w:val="004363DC"/>
    <w:rsid w:val="0043641B"/>
    <w:rsid w:val="00440F54"/>
    <w:rsid w:val="004414E9"/>
    <w:rsid w:val="00441DF4"/>
    <w:rsid w:val="004422FF"/>
    <w:rsid w:val="00442C6D"/>
    <w:rsid w:val="0044347D"/>
    <w:rsid w:val="004451A9"/>
    <w:rsid w:val="004456D4"/>
    <w:rsid w:val="00445B69"/>
    <w:rsid w:val="00446647"/>
    <w:rsid w:val="00450263"/>
    <w:rsid w:val="00450AB1"/>
    <w:rsid w:val="00450AE0"/>
    <w:rsid w:val="00451759"/>
    <w:rsid w:val="00453415"/>
    <w:rsid w:val="004541DE"/>
    <w:rsid w:val="0045599F"/>
    <w:rsid w:val="00456B36"/>
    <w:rsid w:val="00456B7F"/>
    <w:rsid w:val="00456FA7"/>
    <w:rsid w:val="004576C6"/>
    <w:rsid w:val="00457D15"/>
    <w:rsid w:val="0046077C"/>
    <w:rsid w:val="00461DDD"/>
    <w:rsid w:val="004623AB"/>
    <w:rsid w:val="004623D8"/>
    <w:rsid w:val="00463ECD"/>
    <w:rsid w:val="004645CB"/>
    <w:rsid w:val="0046462E"/>
    <w:rsid w:val="0046571B"/>
    <w:rsid w:val="0046773B"/>
    <w:rsid w:val="0047474C"/>
    <w:rsid w:val="00474FA1"/>
    <w:rsid w:val="004757BB"/>
    <w:rsid w:val="00475997"/>
    <w:rsid w:val="00476FEA"/>
    <w:rsid w:val="004771C4"/>
    <w:rsid w:val="00477F24"/>
    <w:rsid w:val="004803CD"/>
    <w:rsid w:val="00483764"/>
    <w:rsid w:val="00483EAF"/>
    <w:rsid w:val="00484F81"/>
    <w:rsid w:val="00484FC4"/>
    <w:rsid w:val="004860EC"/>
    <w:rsid w:val="00487229"/>
    <w:rsid w:val="00487DE8"/>
    <w:rsid w:val="00487F86"/>
    <w:rsid w:val="00490198"/>
    <w:rsid w:val="00491312"/>
    <w:rsid w:val="00492A04"/>
    <w:rsid w:val="00492E28"/>
    <w:rsid w:val="00493443"/>
    <w:rsid w:val="004938F0"/>
    <w:rsid w:val="004959EB"/>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5374"/>
    <w:rsid w:val="004B66FC"/>
    <w:rsid w:val="004B74D7"/>
    <w:rsid w:val="004C00CE"/>
    <w:rsid w:val="004C0196"/>
    <w:rsid w:val="004C3378"/>
    <w:rsid w:val="004C53B5"/>
    <w:rsid w:val="004C5877"/>
    <w:rsid w:val="004C5CA6"/>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9CA"/>
    <w:rsid w:val="00507AD5"/>
    <w:rsid w:val="0051032B"/>
    <w:rsid w:val="00510B5F"/>
    <w:rsid w:val="00511A03"/>
    <w:rsid w:val="00511B8D"/>
    <w:rsid w:val="0051237F"/>
    <w:rsid w:val="00512792"/>
    <w:rsid w:val="00512B41"/>
    <w:rsid w:val="00512FBE"/>
    <w:rsid w:val="00513043"/>
    <w:rsid w:val="00513735"/>
    <w:rsid w:val="0051507E"/>
    <w:rsid w:val="00517544"/>
    <w:rsid w:val="0052113B"/>
    <w:rsid w:val="00521DEC"/>
    <w:rsid w:val="00522EEF"/>
    <w:rsid w:val="0052550F"/>
    <w:rsid w:val="005261B4"/>
    <w:rsid w:val="005279B0"/>
    <w:rsid w:val="005279DA"/>
    <w:rsid w:val="00527C3B"/>
    <w:rsid w:val="0053101E"/>
    <w:rsid w:val="005315F8"/>
    <w:rsid w:val="00531CBA"/>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7C26"/>
    <w:rsid w:val="005500A8"/>
    <w:rsid w:val="00550756"/>
    <w:rsid w:val="00553513"/>
    <w:rsid w:val="005543EE"/>
    <w:rsid w:val="00554A3E"/>
    <w:rsid w:val="00554DC6"/>
    <w:rsid w:val="00555B2B"/>
    <w:rsid w:val="005565F7"/>
    <w:rsid w:val="00556BB3"/>
    <w:rsid w:val="0055765B"/>
    <w:rsid w:val="00557D9B"/>
    <w:rsid w:val="005627D1"/>
    <w:rsid w:val="005628D3"/>
    <w:rsid w:val="00562E60"/>
    <w:rsid w:val="00566385"/>
    <w:rsid w:val="005666F2"/>
    <w:rsid w:val="00566782"/>
    <w:rsid w:val="0056682C"/>
    <w:rsid w:val="005702C3"/>
    <w:rsid w:val="0057064E"/>
    <w:rsid w:val="0057187F"/>
    <w:rsid w:val="00571A1A"/>
    <w:rsid w:val="00571A62"/>
    <w:rsid w:val="00571EFB"/>
    <w:rsid w:val="005732B1"/>
    <w:rsid w:val="0057646C"/>
    <w:rsid w:val="00576B92"/>
    <w:rsid w:val="00576FA7"/>
    <w:rsid w:val="005809A2"/>
    <w:rsid w:val="00580D83"/>
    <w:rsid w:val="00581600"/>
    <w:rsid w:val="0058261B"/>
    <w:rsid w:val="00582E99"/>
    <w:rsid w:val="0058670D"/>
    <w:rsid w:val="0058731F"/>
    <w:rsid w:val="0059094E"/>
    <w:rsid w:val="00591060"/>
    <w:rsid w:val="00591510"/>
    <w:rsid w:val="00592151"/>
    <w:rsid w:val="005927F9"/>
    <w:rsid w:val="00595A80"/>
    <w:rsid w:val="00595E94"/>
    <w:rsid w:val="005A03F5"/>
    <w:rsid w:val="005A5B64"/>
    <w:rsid w:val="005A693C"/>
    <w:rsid w:val="005B0AF9"/>
    <w:rsid w:val="005B130E"/>
    <w:rsid w:val="005B15AC"/>
    <w:rsid w:val="005B228B"/>
    <w:rsid w:val="005B3940"/>
    <w:rsid w:val="005B3E2C"/>
    <w:rsid w:val="005B55A8"/>
    <w:rsid w:val="005B5B34"/>
    <w:rsid w:val="005B776D"/>
    <w:rsid w:val="005B796B"/>
    <w:rsid w:val="005B7F83"/>
    <w:rsid w:val="005C09F6"/>
    <w:rsid w:val="005C1BC7"/>
    <w:rsid w:val="005C2183"/>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5096"/>
    <w:rsid w:val="005E51E1"/>
    <w:rsid w:val="005E5DE4"/>
    <w:rsid w:val="005E7F96"/>
    <w:rsid w:val="005F1F92"/>
    <w:rsid w:val="005F40F0"/>
    <w:rsid w:val="005F4305"/>
    <w:rsid w:val="005F4831"/>
    <w:rsid w:val="005F5B08"/>
    <w:rsid w:val="005F63C5"/>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55E2"/>
    <w:rsid w:val="00625FBC"/>
    <w:rsid w:val="0062676C"/>
    <w:rsid w:val="00627C22"/>
    <w:rsid w:val="0063036C"/>
    <w:rsid w:val="00630569"/>
    <w:rsid w:val="0063127E"/>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3C8"/>
    <w:rsid w:val="006526B7"/>
    <w:rsid w:val="00652CD8"/>
    <w:rsid w:val="00652FBA"/>
    <w:rsid w:val="00653CBF"/>
    <w:rsid w:val="006541D3"/>
    <w:rsid w:val="006555B8"/>
    <w:rsid w:val="006561F5"/>
    <w:rsid w:val="00656F23"/>
    <w:rsid w:val="00657143"/>
    <w:rsid w:val="0066033F"/>
    <w:rsid w:val="00660425"/>
    <w:rsid w:val="006612B3"/>
    <w:rsid w:val="00661368"/>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4AF7"/>
    <w:rsid w:val="00685B5C"/>
    <w:rsid w:val="00686037"/>
    <w:rsid w:val="006903C1"/>
    <w:rsid w:val="006908C2"/>
    <w:rsid w:val="006941A9"/>
    <w:rsid w:val="00694B22"/>
    <w:rsid w:val="00695E0D"/>
    <w:rsid w:val="00696CBD"/>
    <w:rsid w:val="006A1172"/>
    <w:rsid w:val="006A25F4"/>
    <w:rsid w:val="006A2F83"/>
    <w:rsid w:val="006A4B5D"/>
    <w:rsid w:val="006A57F9"/>
    <w:rsid w:val="006A5B07"/>
    <w:rsid w:val="006A6AC2"/>
    <w:rsid w:val="006A6C6F"/>
    <w:rsid w:val="006A6F7B"/>
    <w:rsid w:val="006A705B"/>
    <w:rsid w:val="006A7612"/>
    <w:rsid w:val="006A7F6D"/>
    <w:rsid w:val="006B01DE"/>
    <w:rsid w:val="006B02C2"/>
    <w:rsid w:val="006B1508"/>
    <w:rsid w:val="006B1C50"/>
    <w:rsid w:val="006B206F"/>
    <w:rsid w:val="006C1594"/>
    <w:rsid w:val="006C2D9A"/>
    <w:rsid w:val="006C4006"/>
    <w:rsid w:val="006C4346"/>
    <w:rsid w:val="006C473B"/>
    <w:rsid w:val="006C5DF0"/>
    <w:rsid w:val="006C6452"/>
    <w:rsid w:val="006C7CC8"/>
    <w:rsid w:val="006D25DA"/>
    <w:rsid w:val="006D28BB"/>
    <w:rsid w:val="006D3083"/>
    <w:rsid w:val="006D39CE"/>
    <w:rsid w:val="006D39EE"/>
    <w:rsid w:val="006D3CFD"/>
    <w:rsid w:val="006D51B6"/>
    <w:rsid w:val="006D5957"/>
    <w:rsid w:val="006D5DED"/>
    <w:rsid w:val="006D6439"/>
    <w:rsid w:val="006D713D"/>
    <w:rsid w:val="006E27FF"/>
    <w:rsid w:val="006E29E1"/>
    <w:rsid w:val="006E2C04"/>
    <w:rsid w:val="006E3720"/>
    <w:rsid w:val="006E533D"/>
    <w:rsid w:val="006E5740"/>
    <w:rsid w:val="006E69C3"/>
    <w:rsid w:val="006E7DC1"/>
    <w:rsid w:val="006F0377"/>
    <w:rsid w:val="006F053C"/>
    <w:rsid w:val="006F0770"/>
    <w:rsid w:val="006F0924"/>
    <w:rsid w:val="006F0FEF"/>
    <w:rsid w:val="006F1238"/>
    <w:rsid w:val="006F134E"/>
    <w:rsid w:val="006F506B"/>
    <w:rsid w:val="00701559"/>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D93"/>
    <w:rsid w:val="0075474A"/>
    <w:rsid w:val="00754D7C"/>
    <w:rsid w:val="00757FC0"/>
    <w:rsid w:val="0076118B"/>
    <w:rsid w:val="007644F0"/>
    <w:rsid w:val="0076707D"/>
    <w:rsid w:val="007701E2"/>
    <w:rsid w:val="007709D0"/>
    <w:rsid w:val="00772955"/>
    <w:rsid w:val="00781689"/>
    <w:rsid w:val="0078236D"/>
    <w:rsid w:val="00782483"/>
    <w:rsid w:val="00785B92"/>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42AF"/>
    <w:rsid w:val="007A5910"/>
    <w:rsid w:val="007A5DF3"/>
    <w:rsid w:val="007A6D24"/>
    <w:rsid w:val="007A79C7"/>
    <w:rsid w:val="007B07B6"/>
    <w:rsid w:val="007B2EE9"/>
    <w:rsid w:val="007B3C42"/>
    <w:rsid w:val="007B5442"/>
    <w:rsid w:val="007B5BCB"/>
    <w:rsid w:val="007B6B03"/>
    <w:rsid w:val="007B6FB8"/>
    <w:rsid w:val="007C0B8D"/>
    <w:rsid w:val="007C1EC0"/>
    <w:rsid w:val="007C3A1F"/>
    <w:rsid w:val="007C3E41"/>
    <w:rsid w:val="007C7E05"/>
    <w:rsid w:val="007D1BEE"/>
    <w:rsid w:val="007D1D0E"/>
    <w:rsid w:val="007D6A8D"/>
    <w:rsid w:val="007D6F09"/>
    <w:rsid w:val="007D6F4B"/>
    <w:rsid w:val="007E0390"/>
    <w:rsid w:val="007E17F6"/>
    <w:rsid w:val="007E3658"/>
    <w:rsid w:val="007E3CC5"/>
    <w:rsid w:val="007E4102"/>
    <w:rsid w:val="007E4BD7"/>
    <w:rsid w:val="007E4D99"/>
    <w:rsid w:val="007E5B46"/>
    <w:rsid w:val="007E6341"/>
    <w:rsid w:val="007E63A9"/>
    <w:rsid w:val="007E7522"/>
    <w:rsid w:val="007F55D7"/>
    <w:rsid w:val="007F5E12"/>
    <w:rsid w:val="007F6245"/>
    <w:rsid w:val="007F6871"/>
    <w:rsid w:val="007F6B00"/>
    <w:rsid w:val="00800335"/>
    <w:rsid w:val="0080082C"/>
    <w:rsid w:val="00801F6C"/>
    <w:rsid w:val="00801F97"/>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212"/>
    <w:rsid w:val="00822B23"/>
    <w:rsid w:val="0082328E"/>
    <w:rsid w:val="00823C36"/>
    <w:rsid w:val="00823DC5"/>
    <w:rsid w:val="00824ACA"/>
    <w:rsid w:val="008253B1"/>
    <w:rsid w:val="00827702"/>
    <w:rsid w:val="00827DBB"/>
    <w:rsid w:val="00831270"/>
    <w:rsid w:val="00831C61"/>
    <w:rsid w:val="008328AB"/>
    <w:rsid w:val="00833C53"/>
    <w:rsid w:val="00833E9A"/>
    <w:rsid w:val="00833F27"/>
    <w:rsid w:val="008342BD"/>
    <w:rsid w:val="00835023"/>
    <w:rsid w:val="0083574A"/>
    <w:rsid w:val="008372D6"/>
    <w:rsid w:val="00837EC0"/>
    <w:rsid w:val="008412DA"/>
    <w:rsid w:val="00841CAE"/>
    <w:rsid w:val="00842AEF"/>
    <w:rsid w:val="00844842"/>
    <w:rsid w:val="00844AE0"/>
    <w:rsid w:val="00845258"/>
    <w:rsid w:val="00845881"/>
    <w:rsid w:val="00851D26"/>
    <w:rsid w:val="00852099"/>
    <w:rsid w:val="00852AC3"/>
    <w:rsid w:val="00853452"/>
    <w:rsid w:val="008560A8"/>
    <w:rsid w:val="00860156"/>
    <w:rsid w:val="00860251"/>
    <w:rsid w:val="00860D47"/>
    <w:rsid w:val="0086178A"/>
    <w:rsid w:val="00861C9E"/>
    <w:rsid w:val="0086253F"/>
    <w:rsid w:val="00862E02"/>
    <w:rsid w:val="00864BC1"/>
    <w:rsid w:val="0086512A"/>
    <w:rsid w:val="008654CD"/>
    <w:rsid w:val="008657F1"/>
    <w:rsid w:val="00866394"/>
    <w:rsid w:val="008700F7"/>
    <w:rsid w:val="00870634"/>
    <w:rsid w:val="0087134F"/>
    <w:rsid w:val="00872644"/>
    <w:rsid w:val="008726F7"/>
    <w:rsid w:val="008727C5"/>
    <w:rsid w:val="00872F8E"/>
    <w:rsid w:val="008747C1"/>
    <w:rsid w:val="00874A08"/>
    <w:rsid w:val="00874ECB"/>
    <w:rsid w:val="0087599F"/>
    <w:rsid w:val="00877CF3"/>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0954"/>
    <w:rsid w:val="008A1F96"/>
    <w:rsid w:val="008A40DE"/>
    <w:rsid w:val="008A71E1"/>
    <w:rsid w:val="008B28BC"/>
    <w:rsid w:val="008B3F1D"/>
    <w:rsid w:val="008B56DB"/>
    <w:rsid w:val="008C1952"/>
    <w:rsid w:val="008C2426"/>
    <w:rsid w:val="008C2B25"/>
    <w:rsid w:val="008C3EC3"/>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78EF"/>
    <w:rsid w:val="0092023F"/>
    <w:rsid w:val="00920859"/>
    <w:rsid w:val="0092158E"/>
    <w:rsid w:val="00921DE1"/>
    <w:rsid w:val="009240B3"/>
    <w:rsid w:val="00924521"/>
    <w:rsid w:val="00925319"/>
    <w:rsid w:val="00926859"/>
    <w:rsid w:val="0092795D"/>
    <w:rsid w:val="00927DC0"/>
    <w:rsid w:val="009309D6"/>
    <w:rsid w:val="00931676"/>
    <w:rsid w:val="00932BB7"/>
    <w:rsid w:val="00932E50"/>
    <w:rsid w:val="00933A39"/>
    <w:rsid w:val="0093676A"/>
    <w:rsid w:val="009377D6"/>
    <w:rsid w:val="00937EA0"/>
    <w:rsid w:val="00941239"/>
    <w:rsid w:val="00943B67"/>
    <w:rsid w:val="00944C9D"/>
    <w:rsid w:val="00945E00"/>
    <w:rsid w:val="00950195"/>
    <w:rsid w:val="009502DC"/>
    <w:rsid w:val="00950894"/>
    <w:rsid w:val="009515A2"/>
    <w:rsid w:val="00951B8D"/>
    <w:rsid w:val="00952CEA"/>
    <w:rsid w:val="009543DC"/>
    <w:rsid w:val="00955057"/>
    <w:rsid w:val="00955411"/>
    <w:rsid w:val="00955665"/>
    <w:rsid w:val="00955760"/>
    <w:rsid w:val="009557BC"/>
    <w:rsid w:val="009579A4"/>
    <w:rsid w:val="00961A65"/>
    <w:rsid w:val="0096286A"/>
    <w:rsid w:val="0096411C"/>
    <w:rsid w:val="00965D22"/>
    <w:rsid w:val="009676D5"/>
    <w:rsid w:val="00970E95"/>
    <w:rsid w:val="00971C01"/>
    <w:rsid w:val="00971EBB"/>
    <w:rsid w:val="009729B7"/>
    <w:rsid w:val="00973BB4"/>
    <w:rsid w:val="009744D6"/>
    <w:rsid w:val="0097780C"/>
    <w:rsid w:val="00977A5C"/>
    <w:rsid w:val="00980D33"/>
    <w:rsid w:val="00980FF2"/>
    <w:rsid w:val="009818F1"/>
    <w:rsid w:val="00981F67"/>
    <w:rsid w:val="00982902"/>
    <w:rsid w:val="009831A0"/>
    <w:rsid w:val="00983C72"/>
    <w:rsid w:val="009848F3"/>
    <w:rsid w:val="00987634"/>
    <w:rsid w:val="00990127"/>
    <w:rsid w:val="00990A31"/>
    <w:rsid w:val="0099179B"/>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4789"/>
    <w:rsid w:val="009D5A39"/>
    <w:rsid w:val="009D657B"/>
    <w:rsid w:val="009D725E"/>
    <w:rsid w:val="009E2480"/>
    <w:rsid w:val="009E3046"/>
    <w:rsid w:val="009E3C8D"/>
    <w:rsid w:val="009E3F6D"/>
    <w:rsid w:val="009E40F1"/>
    <w:rsid w:val="009E52DD"/>
    <w:rsid w:val="009E5762"/>
    <w:rsid w:val="009E5AD2"/>
    <w:rsid w:val="009E7AC7"/>
    <w:rsid w:val="009E7C90"/>
    <w:rsid w:val="009E7E80"/>
    <w:rsid w:val="009F1400"/>
    <w:rsid w:val="009F1F19"/>
    <w:rsid w:val="009F2CAC"/>
    <w:rsid w:val="009F3A78"/>
    <w:rsid w:val="009F7C7F"/>
    <w:rsid w:val="00A00F66"/>
    <w:rsid w:val="00A01518"/>
    <w:rsid w:val="00A01973"/>
    <w:rsid w:val="00A01DAB"/>
    <w:rsid w:val="00A022C9"/>
    <w:rsid w:val="00A027F2"/>
    <w:rsid w:val="00A0328B"/>
    <w:rsid w:val="00A0421A"/>
    <w:rsid w:val="00A0437A"/>
    <w:rsid w:val="00A047DF"/>
    <w:rsid w:val="00A04A30"/>
    <w:rsid w:val="00A05F55"/>
    <w:rsid w:val="00A06E4E"/>
    <w:rsid w:val="00A06EEE"/>
    <w:rsid w:val="00A07037"/>
    <w:rsid w:val="00A0767E"/>
    <w:rsid w:val="00A1088B"/>
    <w:rsid w:val="00A11073"/>
    <w:rsid w:val="00A11093"/>
    <w:rsid w:val="00A132C9"/>
    <w:rsid w:val="00A145F4"/>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974"/>
    <w:rsid w:val="00A514FC"/>
    <w:rsid w:val="00A5245F"/>
    <w:rsid w:val="00A53784"/>
    <w:rsid w:val="00A53D1B"/>
    <w:rsid w:val="00A5613C"/>
    <w:rsid w:val="00A56F2C"/>
    <w:rsid w:val="00A57201"/>
    <w:rsid w:val="00A609AD"/>
    <w:rsid w:val="00A61A9F"/>
    <w:rsid w:val="00A64292"/>
    <w:rsid w:val="00A649DE"/>
    <w:rsid w:val="00A64D65"/>
    <w:rsid w:val="00A6541F"/>
    <w:rsid w:val="00A66B42"/>
    <w:rsid w:val="00A709CB"/>
    <w:rsid w:val="00A70EB8"/>
    <w:rsid w:val="00A7169D"/>
    <w:rsid w:val="00A71EEB"/>
    <w:rsid w:val="00A7260B"/>
    <w:rsid w:val="00A7419D"/>
    <w:rsid w:val="00A748BA"/>
    <w:rsid w:val="00A754B8"/>
    <w:rsid w:val="00A7692F"/>
    <w:rsid w:val="00A85375"/>
    <w:rsid w:val="00A855AC"/>
    <w:rsid w:val="00A86BED"/>
    <w:rsid w:val="00A87E80"/>
    <w:rsid w:val="00A9094B"/>
    <w:rsid w:val="00A90E43"/>
    <w:rsid w:val="00A92272"/>
    <w:rsid w:val="00A9345E"/>
    <w:rsid w:val="00A945E0"/>
    <w:rsid w:val="00A94FF6"/>
    <w:rsid w:val="00A952F4"/>
    <w:rsid w:val="00A970B2"/>
    <w:rsid w:val="00A97E5D"/>
    <w:rsid w:val="00AA0FD4"/>
    <w:rsid w:val="00AA1D43"/>
    <w:rsid w:val="00AA3F59"/>
    <w:rsid w:val="00AA3FF4"/>
    <w:rsid w:val="00AA64B4"/>
    <w:rsid w:val="00AA68B6"/>
    <w:rsid w:val="00AB0BA5"/>
    <w:rsid w:val="00AB1318"/>
    <w:rsid w:val="00AB2000"/>
    <w:rsid w:val="00AB2598"/>
    <w:rsid w:val="00AB2A20"/>
    <w:rsid w:val="00AB2D61"/>
    <w:rsid w:val="00AB2FD2"/>
    <w:rsid w:val="00AB5B60"/>
    <w:rsid w:val="00AB7E8A"/>
    <w:rsid w:val="00AC111F"/>
    <w:rsid w:val="00AC1315"/>
    <w:rsid w:val="00AC13E4"/>
    <w:rsid w:val="00AC1CCE"/>
    <w:rsid w:val="00AC28C2"/>
    <w:rsid w:val="00AC41FE"/>
    <w:rsid w:val="00AC4F2C"/>
    <w:rsid w:val="00AC540B"/>
    <w:rsid w:val="00AC5589"/>
    <w:rsid w:val="00AC7B30"/>
    <w:rsid w:val="00AD0E4B"/>
    <w:rsid w:val="00AD2E64"/>
    <w:rsid w:val="00AD6E3A"/>
    <w:rsid w:val="00AE3B7E"/>
    <w:rsid w:val="00AE604E"/>
    <w:rsid w:val="00AE6137"/>
    <w:rsid w:val="00AE676A"/>
    <w:rsid w:val="00AE761D"/>
    <w:rsid w:val="00AF0E89"/>
    <w:rsid w:val="00AF1D67"/>
    <w:rsid w:val="00AF3983"/>
    <w:rsid w:val="00AF56E3"/>
    <w:rsid w:val="00AF6D9B"/>
    <w:rsid w:val="00B005B8"/>
    <w:rsid w:val="00B02AC8"/>
    <w:rsid w:val="00B02F83"/>
    <w:rsid w:val="00B035F8"/>
    <w:rsid w:val="00B03854"/>
    <w:rsid w:val="00B03F42"/>
    <w:rsid w:val="00B05360"/>
    <w:rsid w:val="00B10767"/>
    <w:rsid w:val="00B107AA"/>
    <w:rsid w:val="00B11914"/>
    <w:rsid w:val="00B1235A"/>
    <w:rsid w:val="00B12F7B"/>
    <w:rsid w:val="00B13627"/>
    <w:rsid w:val="00B15CFD"/>
    <w:rsid w:val="00B162A3"/>
    <w:rsid w:val="00B16688"/>
    <w:rsid w:val="00B174F5"/>
    <w:rsid w:val="00B20631"/>
    <w:rsid w:val="00B20968"/>
    <w:rsid w:val="00B20DE2"/>
    <w:rsid w:val="00B24795"/>
    <w:rsid w:val="00B27D3C"/>
    <w:rsid w:val="00B31B12"/>
    <w:rsid w:val="00B346E7"/>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63AA"/>
    <w:rsid w:val="00B56D07"/>
    <w:rsid w:val="00B602DF"/>
    <w:rsid w:val="00B608A1"/>
    <w:rsid w:val="00B61826"/>
    <w:rsid w:val="00B658A6"/>
    <w:rsid w:val="00B670BE"/>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9C7"/>
    <w:rsid w:val="00B905A4"/>
    <w:rsid w:val="00B90F97"/>
    <w:rsid w:val="00B917B1"/>
    <w:rsid w:val="00B91E53"/>
    <w:rsid w:val="00B92B47"/>
    <w:rsid w:val="00B9385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386A"/>
    <w:rsid w:val="00BC396B"/>
    <w:rsid w:val="00BC49E5"/>
    <w:rsid w:val="00BC4D96"/>
    <w:rsid w:val="00BC51AE"/>
    <w:rsid w:val="00BC77A8"/>
    <w:rsid w:val="00BD0186"/>
    <w:rsid w:val="00BD0EDC"/>
    <w:rsid w:val="00BD144B"/>
    <w:rsid w:val="00BD3AE6"/>
    <w:rsid w:val="00BD6111"/>
    <w:rsid w:val="00BD6F14"/>
    <w:rsid w:val="00BE0906"/>
    <w:rsid w:val="00BE1869"/>
    <w:rsid w:val="00BE1E41"/>
    <w:rsid w:val="00BE1E6B"/>
    <w:rsid w:val="00BE2A45"/>
    <w:rsid w:val="00BE57A1"/>
    <w:rsid w:val="00BE5ABA"/>
    <w:rsid w:val="00BF3FF6"/>
    <w:rsid w:val="00BF4292"/>
    <w:rsid w:val="00BF4A17"/>
    <w:rsid w:val="00BF6812"/>
    <w:rsid w:val="00C006BA"/>
    <w:rsid w:val="00C008D3"/>
    <w:rsid w:val="00C01C59"/>
    <w:rsid w:val="00C05D62"/>
    <w:rsid w:val="00C07389"/>
    <w:rsid w:val="00C1214D"/>
    <w:rsid w:val="00C136F1"/>
    <w:rsid w:val="00C13FC4"/>
    <w:rsid w:val="00C14A6E"/>
    <w:rsid w:val="00C166D5"/>
    <w:rsid w:val="00C16844"/>
    <w:rsid w:val="00C2079B"/>
    <w:rsid w:val="00C20BDE"/>
    <w:rsid w:val="00C22470"/>
    <w:rsid w:val="00C2484B"/>
    <w:rsid w:val="00C25D01"/>
    <w:rsid w:val="00C2708D"/>
    <w:rsid w:val="00C30B8D"/>
    <w:rsid w:val="00C3167A"/>
    <w:rsid w:val="00C31733"/>
    <w:rsid w:val="00C3192D"/>
    <w:rsid w:val="00C326F1"/>
    <w:rsid w:val="00C32994"/>
    <w:rsid w:val="00C333CE"/>
    <w:rsid w:val="00C34D6C"/>
    <w:rsid w:val="00C36839"/>
    <w:rsid w:val="00C36F12"/>
    <w:rsid w:val="00C37EF4"/>
    <w:rsid w:val="00C40431"/>
    <w:rsid w:val="00C42E07"/>
    <w:rsid w:val="00C43612"/>
    <w:rsid w:val="00C461F8"/>
    <w:rsid w:val="00C478FF"/>
    <w:rsid w:val="00C6008E"/>
    <w:rsid w:val="00C60B59"/>
    <w:rsid w:val="00C60E31"/>
    <w:rsid w:val="00C61D42"/>
    <w:rsid w:val="00C62943"/>
    <w:rsid w:val="00C63428"/>
    <w:rsid w:val="00C63EFD"/>
    <w:rsid w:val="00C64391"/>
    <w:rsid w:val="00C65526"/>
    <w:rsid w:val="00C6664C"/>
    <w:rsid w:val="00C70AF8"/>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911"/>
    <w:rsid w:val="00C95CBA"/>
    <w:rsid w:val="00C9777E"/>
    <w:rsid w:val="00CA0175"/>
    <w:rsid w:val="00CA07D6"/>
    <w:rsid w:val="00CA1A59"/>
    <w:rsid w:val="00CA1EBE"/>
    <w:rsid w:val="00CA21A6"/>
    <w:rsid w:val="00CA48FE"/>
    <w:rsid w:val="00CA4E31"/>
    <w:rsid w:val="00CA6372"/>
    <w:rsid w:val="00CA683C"/>
    <w:rsid w:val="00CA7DDB"/>
    <w:rsid w:val="00CB0BF1"/>
    <w:rsid w:val="00CB1C60"/>
    <w:rsid w:val="00CB35CE"/>
    <w:rsid w:val="00CB629E"/>
    <w:rsid w:val="00CC13F4"/>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2176"/>
    <w:rsid w:val="00D2415D"/>
    <w:rsid w:val="00D2438E"/>
    <w:rsid w:val="00D245BD"/>
    <w:rsid w:val="00D24AA2"/>
    <w:rsid w:val="00D2563D"/>
    <w:rsid w:val="00D276CE"/>
    <w:rsid w:val="00D30ACB"/>
    <w:rsid w:val="00D3188F"/>
    <w:rsid w:val="00D33776"/>
    <w:rsid w:val="00D34366"/>
    <w:rsid w:val="00D403A3"/>
    <w:rsid w:val="00D4116A"/>
    <w:rsid w:val="00D43A6F"/>
    <w:rsid w:val="00D4454F"/>
    <w:rsid w:val="00D453F5"/>
    <w:rsid w:val="00D4641D"/>
    <w:rsid w:val="00D47710"/>
    <w:rsid w:val="00D5012B"/>
    <w:rsid w:val="00D501B7"/>
    <w:rsid w:val="00D5040A"/>
    <w:rsid w:val="00D504C1"/>
    <w:rsid w:val="00D52092"/>
    <w:rsid w:val="00D53BE2"/>
    <w:rsid w:val="00D543B3"/>
    <w:rsid w:val="00D61758"/>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1E85"/>
    <w:rsid w:val="00D856D6"/>
    <w:rsid w:val="00D86036"/>
    <w:rsid w:val="00D86839"/>
    <w:rsid w:val="00D87BEE"/>
    <w:rsid w:val="00D90D72"/>
    <w:rsid w:val="00D91DA5"/>
    <w:rsid w:val="00D97692"/>
    <w:rsid w:val="00D97CEE"/>
    <w:rsid w:val="00DA0875"/>
    <w:rsid w:val="00DA2915"/>
    <w:rsid w:val="00DA42F4"/>
    <w:rsid w:val="00DA5CDB"/>
    <w:rsid w:val="00DA62B9"/>
    <w:rsid w:val="00DA632E"/>
    <w:rsid w:val="00DA73C0"/>
    <w:rsid w:val="00DA7463"/>
    <w:rsid w:val="00DA7C46"/>
    <w:rsid w:val="00DB04B6"/>
    <w:rsid w:val="00DB14EA"/>
    <w:rsid w:val="00DB1810"/>
    <w:rsid w:val="00DB3DF1"/>
    <w:rsid w:val="00DB521C"/>
    <w:rsid w:val="00DB656B"/>
    <w:rsid w:val="00DC3447"/>
    <w:rsid w:val="00DC4F7E"/>
    <w:rsid w:val="00DD007C"/>
    <w:rsid w:val="00DD12B1"/>
    <w:rsid w:val="00DD1365"/>
    <w:rsid w:val="00DD4449"/>
    <w:rsid w:val="00DD59BD"/>
    <w:rsid w:val="00DD5D2B"/>
    <w:rsid w:val="00DD71B1"/>
    <w:rsid w:val="00DE263C"/>
    <w:rsid w:val="00DE2878"/>
    <w:rsid w:val="00DE2A30"/>
    <w:rsid w:val="00DE2E10"/>
    <w:rsid w:val="00DE2EB7"/>
    <w:rsid w:val="00DE2F6A"/>
    <w:rsid w:val="00DE3A98"/>
    <w:rsid w:val="00DE54C6"/>
    <w:rsid w:val="00DE588C"/>
    <w:rsid w:val="00DE7236"/>
    <w:rsid w:val="00DE7C4D"/>
    <w:rsid w:val="00DF039C"/>
    <w:rsid w:val="00DF09B7"/>
    <w:rsid w:val="00DF0F24"/>
    <w:rsid w:val="00DF2D1E"/>
    <w:rsid w:val="00DF30D7"/>
    <w:rsid w:val="00DF4578"/>
    <w:rsid w:val="00DF471B"/>
    <w:rsid w:val="00DF5252"/>
    <w:rsid w:val="00DF69E9"/>
    <w:rsid w:val="00E01150"/>
    <w:rsid w:val="00E01653"/>
    <w:rsid w:val="00E02D84"/>
    <w:rsid w:val="00E038B6"/>
    <w:rsid w:val="00E03E27"/>
    <w:rsid w:val="00E07911"/>
    <w:rsid w:val="00E121BF"/>
    <w:rsid w:val="00E134BC"/>
    <w:rsid w:val="00E1370B"/>
    <w:rsid w:val="00E14AA7"/>
    <w:rsid w:val="00E16078"/>
    <w:rsid w:val="00E17687"/>
    <w:rsid w:val="00E17EED"/>
    <w:rsid w:val="00E2352D"/>
    <w:rsid w:val="00E24BA1"/>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5886"/>
    <w:rsid w:val="00E570F5"/>
    <w:rsid w:val="00E57CB5"/>
    <w:rsid w:val="00E57FD2"/>
    <w:rsid w:val="00E6027A"/>
    <w:rsid w:val="00E60C95"/>
    <w:rsid w:val="00E6102E"/>
    <w:rsid w:val="00E61921"/>
    <w:rsid w:val="00E6286F"/>
    <w:rsid w:val="00E6297F"/>
    <w:rsid w:val="00E63E05"/>
    <w:rsid w:val="00E668FF"/>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7D2"/>
    <w:rsid w:val="00E87738"/>
    <w:rsid w:val="00E91089"/>
    <w:rsid w:val="00E91AB2"/>
    <w:rsid w:val="00E91B53"/>
    <w:rsid w:val="00E93774"/>
    <w:rsid w:val="00E94BD3"/>
    <w:rsid w:val="00E953A5"/>
    <w:rsid w:val="00E95753"/>
    <w:rsid w:val="00E96DEE"/>
    <w:rsid w:val="00E97283"/>
    <w:rsid w:val="00EA0651"/>
    <w:rsid w:val="00EA09F2"/>
    <w:rsid w:val="00EA2468"/>
    <w:rsid w:val="00EA2C8D"/>
    <w:rsid w:val="00EA32BE"/>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E4D"/>
    <w:rsid w:val="00EF6BEA"/>
    <w:rsid w:val="00EF790B"/>
    <w:rsid w:val="00F007F1"/>
    <w:rsid w:val="00F01259"/>
    <w:rsid w:val="00F02526"/>
    <w:rsid w:val="00F03C30"/>
    <w:rsid w:val="00F04E87"/>
    <w:rsid w:val="00F053C7"/>
    <w:rsid w:val="00F0556D"/>
    <w:rsid w:val="00F062B9"/>
    <w:rsid w:val="00F06C6F"/>
    <w:rsid w:val="00F07C3C"/>
    <w:rsid w:val="00F109FF"/>
    <w:rsid w:val="00F11A58"/>
    <w:rsid w:val="00F13AF8"/>
    <w:rsid w:val="00F13C6E"/>
    <w:rsid w:val="00F142D6"/>
    <w:rsid w:val="00F150E0"/>
    <w:rsid w:val="00F155AC"/>
    <w:rsid w:val="00F15669"/>
    <w:rsid w:val="00F15737"/>
    <w:rsid w:val="00F15AEE"/>
    <w:rsid w:val="00F1618F"/>
    <w:rsid w:val="00F16C24"/>
    <w:rsid w:val="00F17228"/>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2994"/>
    <w:rsid w:val="00F33AA0"/>
    <w:rsid w:val="00F33C70"/>
    <w:rsid w:val="00F345F9"/>
    <w:rsid w:val="00F37788"/>
    <w:rsid w:val="00F4090E"/>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49BA"/>
    <w:rsid w:val="00F85B6B"/>
    <w:rsid w:val="00F85D5E"/>
    <w:rsid w:val="00F86A52"/>
    <w:rsid w:val="00F8788D"/>
    <w:rsid w:val="00F87B3F"/>
    <w:rsid w:val="00F9268D"/>
    <w:rsid w:val="00F93049"/>
    <w:rsid w:val="00F9464C"/>
    <w:rsid w:val="00F9508F"/>
    <w:rsid w:val="00F95159"/>
    <w:rsid w:val="00F95757"/>
    <w:rsid w:val="00F966A8"/>
    <w:rsid w:val="00FA09CF"/>
    <w:rsid w:val="00FA1EAC"/>
    <w:rsid w:val="00FA3AB2"/>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AA"/>
    <w:rsid w:val="00FE4402"/>
    <w:rsid w:val="00FE47C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4A0392CA"/>
  <w15:docId w15:val="{4006086A-EA05-4FB1-92F9-C759AC5F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1">
    <w:name w:val="Unresolved Mention1"/>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C0362CA8-0FBC-4FC6-8867-5D826CA9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10</Pages>
  <Words>2494</Words>
  <Characters>14220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16681</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2020-01-07T22:30:00Z</cp:lastPrinted>
  <dcterms:created xsi:type="dcterms:W3CDTF">2020-01-07T22:40:00Z</dcterms:created>
  <dcterms:modified xsi:type="dcterms:W3CDTF">2020-01-07T22:40:00Z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672259184</vt:i4>
  </property>
</Properties>
</file>