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38AC9D97" w:rsidR="0015316A" w:rsidRDefault="00B452BC">
      <w:pPr>
        <w:rPr>
          <w:noProof/>
          <w:vertAlign w:val="subscript"/>
        </w:rPr>
      </w:pPr>
      <w:bookmarkStart w:id="0" w:name="_GoBack"/>
      <w:bookmarkEnd w:id="0"/>
      <w:r>
        <w:rPr>
          <w:noProof/>
        </w:rPr>
        <mc:AlternateContent>
          <mc:Choice Requires="wps">
            <w:drawing>
              <wp:anchor distT="0" distB="0" distL="114300" distR="114300" simplePos="0" relativeHeight="251665408" behindDoc="1" locked="0" layoutInCell="1" allowOverlap="1" wp14:anchorId="1C5AE6C9" wp14:editId="79AE8EE3">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6172B1FD"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BF4A17">
                              <w:rPr>
                                <w:i/>
                                <w:sz w:val="18"/>
                                <w:szCs w:val="18"/>
                              </w:rPr>
                              <w:t>.</w:t>
                            </w:r>
                            <w:r w:rsidR="00C3192D">
                              <w:rPr>
                                <w:i/>
                                <w:sz w:val="18"/>
                                <w:szCs w:val="18"/>
                              </w:rPr>
                              <w:t xml:space="preserve">P </w:t>
                            </w:r>
                            <w:r w:rsidR="00054990">
                              <w:rPr>
                                <w:i/>
                                <w:sz w:val="18"/>
                                <w:szCs w:val="18"/>
                              </w:rPr>
                              <w:t>5</w:t>
                            </w:r>
                            <w:r w:rsidR="005732B1">
                              <w:rPr>
                                <w:i/>
                                <w:sz w:val="18"/>
                                <w:szCs w:val="18"/>
                              </w:rPr>
                              <w:t>-6</w:t>
                            </w:r>
                          </w:p>
                          <w:p w14:paraId="019FA0BF" w14:textId="77777777" w:rsidR="00AD0E4B" w:rsidRPr="00445B69" w:rsidRDefault="00AD0E4B" w:rsidP="00285737">
                            <w:pPr>
                              <w:tabs>
                                <w:tab w:val="left" w:pos="360"/>
                              </w:tabs>
                              <w:ind w:right="-17"/>
                              <w:rPr>
                                <w:i/>
                                <w:sz w:val="18"/>
                                <w:szCs w:val="18"/>
                              </w:rPr>
                            </w:pPr>
                          </w:p>
                          <w:p w14:paraId="63E66A2B" w14:textId="7CDA74B6" w:rsidR="003A6E26" w:rsidRDefault="003A6E26" w:rsidP="00285737">
                            <w:pPr>
                              <w:ind w:right="-17"/>
                              <w:rPr>
                                <w:i/>
                                <w:sz w:val="18"/>
                                <w:szCs w:val="18"/>
                              </w:rPr>
                            </w:pPr>
                            <w:r>
                              <w:rPr>
                                <w:i/>
                                <w:sz w:val="18"/>
                                <w:szCs w:val="18"/>
                              </w:rPr>
                              <w:t>“</w:t>
                            </w:r>
                            <w:r w:rsidR="00054990">
                              <w:rPr>
                                <w:i/>
                                <w:sz w:val="18"/>
                                <w:szCs w:val="18"/>
                              </w:rPr>
                              <w:t>Volunteer</w:t>
                            </w:r>
                            <w:r w:rsidR="00285737">
                              <w:rPr>
                                <w:i/>
                                <w:sz w:val="18"/>
                                <w:szCs w:val="18"/>
                              </w:rPr>
                              <w:t xml:space="preserve">s”   </w:t>
                            </w:r>
                            <w:r w:rsidR="00054990">
                              <w:rPr>
                                <w:i/>
                                <w:sz w:val="18"/>
                                <w:szCs w:val="18"/>
                              </w:rPr>
                              <w:t>….….P 7-8</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7572FB6C" w:rsidR="00F21ADB" w:rsidRDefault="00F21ADB" w:rsidP="00285737">
                            <w:pPr>
                              <w:ind w:right="-17"/>
                              <w:rPr>
                                <w:i/>
                                <w:sz w:val="18"/>
                                <w:szCs w:val="18"/>
                              </w:rPr>
                            </w:pPr>
                            <w:r w:rsidRPr="00F21ADB">
                              <w:rPr>
                                <w:i/>
                                <w:sz w:val="18"/>
                                <w:szCs w:val="18"/>
                              </w:rPr>
                              <w:t>News</w:t>
                            </w:r>
                            <w:r w:rsidR="00054990">
                              <w:rPr>
                                <w:i/>
                                <w:sz w:val="18"/>
                                <w:szCs w:val="18"/>
                              </w:rPr>
                              <w:t xml:space="preserve"> ……..….….…P 8-9</w:t>
                            </w:r>
                          </w:p>
                          <w:p w14:paraId="64C1C05E" w14:textId="77777777" w:rsidR="00A609AD" w:rsidRDefault="00A609AD" w:rsidP="00285737">
                            <w:pPr>
                              <w:ind w:right="-17"/>
                              <w:rPr>
                                <w:i/>
                                <w:sz w:val="18"/>
                                <w:szCs w:val="18"/>
                              </w:rPr>
                            </w:pPr>
                          </w:p>
                          <w:p w14:paraId="5E2C625A" w14:textId="2AE5F91E" w:rsidR="00A609AD" w:rsidRPr="00F21ADB"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6172B1FD"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BF4A17">
                        <w:rPr>
                          <w:i/>
                          <w:sz w:val="18"/>
                          <w:szCs w:val="18"/>
                        </w:rPr>
                        <w:t>.</w:t>
                      </w:r>
                      <w:r w:rsidR="00C3192D">
                        <w:rPr>
                          <w:i/>
                          <w:sz w:val="18"/>
                          <w:szCs w:val="18"/>
                        </w:rPr>
                        <w:t xml:space="preserve">P </w:t>
                      </w:r>
                      <w:r w:rsidR="00054990">
                        <w:rPr>
                          <w:i/>
                          <w:sz w:val="18"/>
                          <w:szCs w:val="18"/>
                        </w:rPr>
                        <w:t>5</w:t>
                      </w:r>
                      <w:r w:rsidR="005732B1">
                        <w:rPr>
                          <w:i/>
                          <w:sz w:val="18"/>
                          <w:szCs w:val="18"/>
                        </w:rPr>
                        <w:t>-6</w:t>
                      </w:r>
                    </w:p>
                    <w:p w14:paraId="019FA0BF" w14:textId="77777777" w:rsidR="00AD0E4B" w:rsidRPr="00445B69" w:rsidRDefault="00AD0E4B" w:rsidP="00285737">
                      <w:pPr>
                        <w:tabs>
                          <w:tab w:val="left" w:pos="360"/>
                        </w:tabs>
                        <w:ind w:right="-17"/>
                        <w:rPr>
                          <w:i/>
                          <w:sz w:val="18"/>
                          <w:szCs w:val="18"/>
                        </w:rPr>
                      </w:pPr>
                    </w:p>
                    <w:p w14:paraId="63E66A2B" w14:textId="7CDA74B6" w:rsidR="003A6E26" w:rsidRDefault="003A6E26" w:rsidP="00285737">
                      <w:pPr>
                        <w:ind w:right="-17"/>
                        <w:rPr>
                          <w:i/>
                          <w:sz w:val="18"/>
                          <w:szCs w:val="18"/>
                        </w:rPr>
                      </w:pPr>
                      <w:r>
                        <w:rPr>
                          <w:i/>
                          <w:sz w:val="18"/>
                          <w:szCs w:val="18"/>
                        </w:rPr>
                        <w:t>“</w:t>
                      </w:r>
                      <w:r w:rsidR="00054990">
                        <w:rPr>
                          <w:i/>
                          <w:sz w:val="18"/>
                          <w:szCs w:val="18"/>
                        </w:rPr>
                        <w:t>Volunteer</w:t>
                      </w:r>
                      <w:r w:rsidR="00285737">
                        <w:rPr>
                          <w:i/>
                          <w:sz w:val="18"/>
                          <w:szCs w:val="18"/>
                        </w:rPr>
                        <w:t xml:space="preserve">s”   </w:t>
                      </w:r>
                      <w:r w:rsidR="00054990">
                        <w:rPr>
                          <w:i/>
                          <w:sz w:val="18"/>
                          <w:szCs w:val="18"/>
                        </w:rPr>
                        <w:t>….….P 7-8</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7572FB6C" w:rsidR="00F21ADB" w:rsidRDefault="00F21ADB" w:rsidP="00285737">
                      <w:pPr>
                        <w:ind w:right="-17"/>
                        <w:rPr>
                          <w:i/>
                          <w:sz w:val="18"/>
                          <w:szCs w:val="18"/>
                        </w:rPr>
                      </w:pPr>
                      <w:r w:rsidRPr="00F21ADB">
                        <w:rPr>
                          <w:i/>
                          <w:sz w:val="18"/>
                          <w:szCs w:val="18"/>
                        </w:rPr>
                        <w:t>News</w:t>
                      </w:r>
                      <w:r w:rsidR="00054990">
                        <w:rPr>
                          <w:i/>
                          <w:sz w:val="18"/>
                          <w:szCs w:val="18"/>
                        </w:rPr>
                        <w:t xml:space="preserve"> ……..….….…P 8-9</w:t>
                      </w:r>
                    </w:p>
                    <w:p w14:paraId="64C1C05E" w14:textId="77777777" w:rsidR="00A609AD" w:rsidRDefault="00A609AD" w:rsidP="00285737">
                      <w:pPr>
                        <w:ind w:right="-17"/>
                        <w:rPr>
                          <w:i/>
                          <w:sz w:val="18"/>
                          <w:szCs w:val="18"/>
                        </w:rPr>
                      </w:pPr>
                    </w:p>
                    <w:p w14:paraId="5E2C625A" w14:textId="2AE5F91E" w:rsidR="00A609AD" w:rsidRPr="00F21ADB"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v:textbox>
                <w10:wrap anchorx="page" anchory="page"/>
              </v:rect>
            </w:pict>
          </mc:Fallback>
        </mc:AlternateContent>
      </w:r>
      <w:r>
        <w:rPr>
          <w:noProof/>
        </w:rPr>
        <mc:AlternateContent>
          <mc:Choice Requires="wps">
            <w:drawing>
              <wp:anchor distT="0" distB="0" distL="114300" distR="114300" simplePos="0" relativeHeight="251650048" behindDoc="0" locked="0" layoutInCell="1" allowOverlap="1" wp14:anchorId="27C06E79" wp14:editId="6493867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E0E5E" id="Rectangle 3" o:spid="_x0000_s1026" style="position:absolute;margin-left:45pt;margin-top:63pt;width:538.55pt;height:8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14:anchorId="665463CA" wp14:editId="727881BA">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560AD761" w:rsidR="006F0770" w:rsidRDefault="006F0770">
                            <w:pPr>
                              <w:pStyle w:val="Heading9"/>
                            </w:pPr>
                            <w:r>
                              <w:t xml:space="preserve"> </w:t>
                            </w:r>
                            <w:r w:rsidR="00B452BC">
                              <w:rPr>
                                <w:i w:val="0"/>
                                <w:noProof/>
                                <w:vertAlign w:val="subscript"/>
                              </w:rPr>
                              <w:drawing>
                                <wp:inline distT="0" distB="0" distL="0" distR="0" wp14:anchorId="66BE95F6" wp14:editId="749011E1">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560AD761" w:rsidR="006F0770" w:rsidRDefault="006F0770">
                      <w:pPr>
                        <w:pStyle w:val="Heading9"/>
                      </w:pPr>
                      <w:r>
                        <w:t xml:space="preserve"> </w:t>
                      </w:r>
                      <w:r w:rsidR="00B452BC">
                        <w:rPr>
                          <w:i w:val="0"/>
                          <w:noProof/>
                          <w:vertAlign w:val="subscript"/>
                        </w:rPr>
                        <w:drawing>
                          <wp:inline distT="0" distB="0" distL="0" distR="0" wp14:anchorId="66BE95F6" wp14:editId="749011E1">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4E85341E" wp14:editId="0F870AF5">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6FFF0F56" w:rsidR="0015316A" w:rsidRDefault="00B452BC">
      <w:pPr>
        <w:rPr>
          <w:noProof/>
        </w:rPr>
      </w:pPr>
      <w:r>
        <w:rPr>
          <w:noProof/>
        </w:rPr>
        <mc:AlternateContent>
          <mc:Choice Requires="wps">
            <w:drawing>
              <wp:anchor distT="0" distB="0" distL="114300" distR="114300" simplePos="0" relativeHeight="251651072" behindDoc="0" locked="0" layoutInCell="1" allowOverlap="1" wp14:anchorId="672D46C7" wp14:editId="7A642C29">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4ED1A487" w:rsidR="006F0770" w:rsidRDefault="006F053C">
                            <w:pPr>
                              <w:pStyle w:val="Heading7"/>
                              <w:jc w:val="center"/>
                              <w:rPr>
                                <w:sz w:val="20"/>
                              </w:rPr>
                            </w:pPr>
                            <w:r>
                              <w:rPr>
                                <w:sz w:val="20"/>
                              </w:rPr>
                              <w:t>June</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4ED1A487" w:rsidR="006F0770" w:rsidRDefault="006F053C">
                      <w:pPr>
                        <w:pStyle w:val="Heading7"/>
                        <w:jc w:val="center"/>
                        <w:rPr>
                          <w:sz w:val="20"/>
                        </w:rPr>
                      </w:pPr>
                      <w:r>
                        <w:rPr>
                          <w:sz w:val="20"/>
                        </w:rPr>
                        <w:t>June</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F011F00" wp14:editId="42516399">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45EBFB62" w:rsidR="0015316A" w:rsidRDefault="00B452BC">
      <w:pPr>
        <w:rPr>
          <w:noProof/>
        </w:rPr>
      </w:pPr>
      <w:r>
        <w:rPr>
          <w:noProof/>
        </w:rPr>
        <mc:AlternateContent>
          <mc:Choice Requires="wps">
            <w:drawing>
              <wp:anchor distT="0" distB="0" distL="114300" distR="114300" simplePos="0" relativeHeight="251663360" behindDoc="0" locked="0" layoutInCell="1" allowOverlap="1" wp14:anchorId="790F339D" wp14:editId="38FFBC6A">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0CB1FAEF" w:rsidR="0015316A" w:rsidRDefault="00B452BC">
      <w:pPr>
        <w:rPr>
          <w:noProof/>
        </w:rPr>
      </w:pPr>
      <w:r>
        <w:rPr>
          <w:noProof/>
        </w:rPr>
        <mc:AlternateContent>
          <mc:Choice Requires="wps">
            <w:drawing>
              <wp:anchor distT="0" distB="0" distL="114300" distR="114300" simplePos="0" relativeHeight="251654144" behindDoc="0" locked="0" layoutInCell="1" allowOverlap="1" wp14:anchorId="573C0E76" wp14:editId="4B440CF5">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3603AB98" wp14:editId="285A928B">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31977C71" w:rsidR="00F72AAE" w:rsidRDefault="00B452BC"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6192" behindDoc="0" locked="0" layoutInCell="1" allowOverlap="1" wp14:anchorId="45DAC12F" wp14:editId="5965CDDD">
                <wp:simplePos x="0" y="0"/>
                <wp:positionH relativeFrom="page">
                  <wp:posOffset>2337435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7311A261" w14:textId="77777777"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Aloha! The month of June is usually a month of transition from the School Year to the summer months of vacations, rest and reflection.  This year, however, June also marks milestones and farewells.</w:t>
                            </w:r>
                          </w:p>
                          <w:p w14:paraId="409CEA43" w14:textId="77777777" w:rsidR="00EC1672" w:rsidRPr="0056308B" w:rsidRDefault="00EC1672" w:rsidP="00EC1672">
                            <w:pPr>
                              <w:pStyle w:val="PlainText"/>
                              <w:tabs>
                                <w:tab w:val="left" w:pos="360"/>
                              </w:tabs>
                              <w:rPr>
                                <w:rFonts w:ascii="Arial" w:hAnsi="Arial" w:cs="Arial"/>
                                <w:sz w:val="24"/>
                                <w:szCs w:val="24"/>
                              </w:rPr>
                            </w:pPr>
                          </w:p>
                          <w:p w14:paraId="785C12F6" w14:textId="77777777"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On Saturday, June 3</w:t>
                            </w:r>
                            <w:r w:rsidRPr="006D3CFD">
                              <w:rPr>
                                <w:rFonts w:ascii="Arial" w:hAnsi="Arial" w:cs="Arial"/>
                                <w:sz w:val="24"/>
                                <w:szCs w:val="24"/>
                                <w:vertAlign w:val="superscript"/>
                              </w:rPr>
                              <w:t>rd</w:t>
                            </w:r>
                            <w:r w:rsidRPr="006D3CFD">
                              <w:rPr>
                                <w:rFonts w:ascii="Arial" w:hAnsi="Arial" w:cs="Arial"/>
                                <w:sz w:val="24"/>
                                <w:szCs w:val="24"/>
                              </w:rPr>
                              <w:t xml:space="preserve"> from 10 am at Grace Cathedral, Ruben Ajit, Jimmy Bradford, Amarine Gerber, Michael Lord, Landon Matsuo, Lydia McIntyre, Emily Miller, Christina Rodriguez, Emily Rodriguez and Daniel Tjandra will be presented for Confirmation in the Episcopal Church.  The congregation is invited and encouraged to attend this special worship service to celebrate with the confirmands and their families.  It is a witness to the ministry of the congregation to have nine youth and one adult presented, and is part of our ministry of forming ourselves into the life, ministry, death, resurrection and ascension of our Lord Jesus Christ. Thanks to the parents who made it possible for their youth to attend the special classes and activities. Special thanks go to Father Jay Watan who prepared these young people. I had the joy of preparing Michael Lord.</w:t>
                            </w:r>
                          </w:p>
                          <w:p w14:paraId="000D488D" w14:textId="77777777" w:rsidR="00EC1672" w:rsidRPr="006D3CFD" w:rsidRDefault="00EC1672" w:rsidP="00EC1672">
                            <w:pPr>
                              <w:pStyle w:val="PlainText"/>
                              <w:tabs>
                                <w:tab w:val="left" w:pos="360"/>
                              </w:tabs>
                              <w:rPr>
                                <w:rFonts w:ascii="Arial" w:hAnsi="Arial" w:cs="Arial"/>
                                <w:sz w:val="24"/>
                                <w:szCs w:val="24"/>
                              </w:rPr>
                            </w:pPr>
                          </w:p>
                          <w:p w14:paraId="0B8CE017" w14:textId="367D9831" w:rsidR="006D3CFD" w:rsidRPr="006D3CFD" w:rsidRDefault="00EC1672" w:rsidP="006D3CFD">
                            <w:pPr>
                              <w:pStyle w:val="PlainText"/>
                              <w:tabs>
                                <w:tab w:val="left" w:pos="360"/>
                              </w:tabs>
                              <w:rPr>
                                <w:rFonts w:ascii="Arial" w:hAnsi="Arial" w:cs="Arial"/>
                                <w:sz w:val="24"/>
                                <w:szCs w:val="24"/>
                              </w:rPr>
                            </w:pPr>
                            <w:r w:rsidRPr="006D3CFD">
                              <w:rPr>
                                <w:rFonts w:ascii="Arial" w:hAnsi="Arial" w:cs="Arial"/>
                                <w:sz w:val="24"/>
                                <w:szCs w:val="24"/>
                              </w:rPr>
                              <w:tab/>
                            </w:r>
                            <w:r w:rsidR="006D3CFD" w:rsidRPr="006D3CFD">
                              <w:rPr>
                                <w:rFonts w:ascii="Arial" w:hAnsi="Arial" w:cs="Arial"/>
                                <w:sz w:val="24"/>
                                <w:szCs w:val="24"/>
                              </w:rPr>
                              <w:t>On Sunday, June 4</w:t>
                            </w:r>
                            <w:r w:rsidR="006D3CFD" w:rsidRPr="006D3CFD">
                              <w:rPr>
                                <w:rFonts w:ascii="Arial" w:hAnsi="Arial" w:cs="Arial"/>
                                <w:sz w:val="24"/>
                                <w:szCs w:val="24"/>
                                <w:vertAlign w:val="superscript"/>
                              </w:rPr>
                              <w:t>th</w:t>
                            </w:r>
                            <w:r w:rsidR="006D3CFD" w:rsidRPr="006D3CFD">
                              <w:rPr>
                                <w:rFonts w:ascii="Arial" w:hAnsi="Arial" w:cs="Arial"/>
                                <w:sz w:val="24"/>
                                <w:szCs w:val="24"/>
                              </w:rPr>
                              <w:t xml:space="preserve"> we celebrate the birth of the Christian Church on the Day of Pentecost.  On this day we invite you to wear red in honor of the Holy Spirit. It will be the final day of our regular Sunday School this year.  It will also be the day we say farewell and Godspeed to Tippy Irwin at the 10 am service of Holy Eucharist.  Tippy has blessed us with her gifts of leadership and can do spirit.  We wish her well as she will be going on a year-long trip before she settles in the East Coast.</w:t>
                            </w:r>
                          </w:p>
                          <w:p w14:paraId="0089C6D1" w14:textId="7A697208" w:rsidR="00EC1672" w:rsidRPr="006D3CFD" w:rsidRDefault="00EC1672" w:rsidP="00EC1672">
                            <w:pPr>
                              <w:pStyle w:val="PlainText"/>
                              <w:tabs>
                                <w:tab w:val="left" w:pos="360"/>
                              </w:tabs>
                              <w:rPr>
                                <w:rFonts w:ascii="Arial" w:hAnsi="Arial" w:cs="Arial"/>
                                <w:sz w:val="24"/>
                                <w:szCs w:val="24"/>
                              </w:rPr>
                            </w:pPr>
                          </w:p>
                          <w:p w14:paraId="12B56200" w14:textId="537D4F46"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I will be attending a CREDO conference for clergy from June 6</w:t>
                            </w:r>
                            <w:r w:rsidRPr="006D3CFD">
                              <w:rPr>
                                <w:rFonts w:ascii="Arial" w:hAnsi="Arial" w:cs="Arial"/>
                                <w:sz w:val="24"/>
                                <w:szCs w:val="24"/>
                                <w:vertAlign w:val="superscript"/>
                              </w:rPr>
                              <w:t>th</w:t>
                            </w:r>
                            <w:r w:rsidRPr="006D3CFD">
                              <w:rPr>
                                <w:rFonts w:ascii="Arial" w:hAnsi="Arial" w:cs="Arial"/>
                                <w:sz w:val="24"/>
                                <w:szCs w:val="24"/>
                              </w:rPr>
                              <w:t xml:space="preserve"> to 12</w:t>
                            </w:r>
                            <w:r w:rsidRPr="006D3CFD">
                              <w:rPr>
                                <w:rFonts w:ascii="Arial" w:hAnsi="Arial" w:cs="Arial"/>
                                <w:sz w:val="24"/>
                                <w:szCs w:val="24"/>
                                <w:vertAlign w:val="superscript"/>
                              </w:rPr>
                              <w:t>th</w:t>
                            </w:r>
                            <w:r w:rsidRPr="006D3CFD">
                              <w:rPr>
                                <w:rFonts w:ascii="Arial" w:hAnsi="Arial" w:cs="Arial"/>
                                <w:sz w:val="24"/>
                                <w:szCs w:val="24"/>
                              </w:rPr>
                              <w:t xml:space="preserve"> in Morgantown, Indiana. This conference will allow me to take time apart to rest and reflect on my ministry among you.  </w:t>
                            </w:r>
                          </w:p>
                          <w:p w14:paraId="0E341D0C" w14:textId="77777777" w:rsidR="00EC1672" w:rsidRDefault="00EC1672" w:rsidP="007D1D0E">
                            <w:pPr>
                              <w:tabs>
                                <w:tab w:val="left" w:pos="360"/>
                              </w:tabs>
                              <w:rPr>
                                <w:szCs w:val="24"/>
                              </w:rPr>
                            </w:pPr>
                          </w:p>
                          <w:p w14:paraId="4EA6C4A8" w14:textId="2A31F84D"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As I will be away on Sunday, June 11</w:t>
                            </w:r>
                            <w:r w:rsidRPr="006D3CFD">
                              <w:rPr>
                                <w:rFonts w:ascii="Arial" w:hAnsi="Arial" w:cs="Arial"/>
                                <w:sz w:val="24"/>
                                <w:szCs w:val="24"/>
                                <w:vertAlign w:val="superscript"/>
                              </w:rPr>
                              <w:t>th</w:t>
                            </w:r>
                            <w:r w:rsidRPr="006D3CFD">
                              <w:rPr>
                                <w:rFonts w:ascii="Arial" w:hAnsi="Arial" w:cs="Arial"/>
                                <w:sz w:val="24"/>
                                <w:szCs w:val="24"/>
                              </w:rPr>
                              <w:t>, the day when our choirs take their summer break, Father Jay Watan will lead worship on that day.  The one room Summer Sunday School will begin. There will also be a special Filipino Food Fest for the coffee hour on June 11</w:t>
                            </w:r>
                            <w:r w:rsidRPr="006D3CFD">
                              <w:rPr>
                                <w:rFonts w:ascii="Arial" w:hAnsi="Arial" w:cs="Arial"/>
                                <w:sz w:val="24"/>
                                <w:szCs w:val="24"/>
                                <w:vertAlign w:val="superscript"/>
                              </w:rPr>
                              <w:t>th</w:t>
                            </w:r>
                            <w:r w:rsidRPr="006D3CFD">
                              <w:rPr>
                                <w:rFonts w:ascii="Arial" w:hAnsi="Arial" w:cs="Arial"/>
                                <w:sz w:val="24"/>
                                <w:szCs w:val="24"/>
                              </w:rPr>
                              <w:t xml:space="preserve">, </w:t>
                            </w:r>
                            <w:r w:rsidR="007E0390">
                              <w:rPr>
                                <w:rFonts w:ascii="Arial" w:hAnsi="Arial" w:cs="Arial"/>
                                <w:sz w:val="24"/>
                                <w:szCs w:val="24"/>
                              </w:rPr>
                              <w:t xml:space="preserve">and </w:t>
                            </w:r>
                            <w:r w:rsidRPr="006D3CFD">
                              <w:rPr>
                                <w:rFonts w:ascii="Arial" w:hAnsi="Arial" w:cs="Arial"/>
                                <w:sz w:val="24"/>
                                <w:szCs w:val="24"/>
                              </w:rPr>
                              <w:t>a make your own Ice Cream Sundae for the Children’s Choir and the Sunday School.</w:t>
                            </w:r>
                          </w:p>
                          <w:p w14:paraId="02233BD3" w14:textId="1CBABF68" w:rsidR="00EC1672" w:rsidRPr="002A213E" w:rsidRDefault="00EC1672" w:rsidP="007D1D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396pt;height:5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7311A261" w14:textId="77777777"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Aloha! The month of June is usually a month of transition from the School Year to the summer months of vacations, rest and reflection.  This year, however, June also marks milestones and farewells.</w:t>
                      </w:r>
                    </w:p>
                    <w:p w14:paraId="409CEA43" w14:textId="77777777" w:rsidR="00EC1672" w:rsidRPr="0056308B" w:rsidRDefault="00EC1672" w:rsidP="00EC1672">
                      <w:pPr>
                        <w:pStyle w:val="PlainText"/>
                        <w:tabs>
                          <w:tab w:val="left" w:pos="360"/>
                        </w:tabs>
                        <w:rPr>
                          <w:rFonts w:ascii="Arial" w:hAnsi="Arial" w:cs="Arial"/>
                          <w:sz w:val="24"/>
                          <w:szCs w:val="24"/>
                        </w:rPr>
                      </w:pPr>
                    </w:p>
                    <w:p w14:paraId="785C12F6" w14:textId="77777777"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On Saturday, June 3</w:t>
                      </w:r>
                      <w:r w:rsidRPr="006D3CFD">
                        <w:rPr>
                          <w:rFonts w:ascii="Arial" w:hAnsi="Arial" w:cs="Arial"/>
                          <w:sz w:val="24"/>
                          <w:szCs w:val="24"/>
                          <w:vertAlign w:val="superscript"/>
                        </w:rPr>
                        <w:t>rd</w:t>
                      </w:r>
                      <w:r w:rsidRPr="006D3CFD">
                        <w:rPr>
                          <w:rFonts w:ascii="Arial" w:hAnsi="Arial" w:cs="Arial"/>
                          <w:sz w:val="24"/>
                          <w:szCs w:val="24"/>
                        </w:rPr>
                        <w:t xml:space="preserve"> from 10 am at Grace Cathedral, Ruben Ajit, Jimmy Bradford, Amarine Gerber, Michael Lord, Landon Matsuo, Lydia McIntyre, Emily Miller, Christina Rodriguez, Emily Rodriguez and Daniel Tjandra will be presented for Confirmation in the Episcopal Church.  The congregation is invited and encouraged to attend this special worship service to celebrate with the confirmands and their families.  It is a witness to the ministry of the congregation to have nine youth and one adult presented, and is part of our ministry of forming ourselves into the life, ministry, death, resurrection and ascension of our Lord Jesus Christ. Thanks to the parents who made it possible for their youth to attend the special classes and activities. Special thanks go to Father Jay Watan who prepared these young people. I had the joy of preparing Michael Lord.</w:t>
                      </w:r>
                    </w:p>
                    <w:p w14:paraId="000D488D" w14:textId="77777777" w:rsidR="00EC1672" w:rsidRPr="006D3CFD" w:rsidRDefault="00EC1672" w:rsidP="00EC1672">
                      <w:pPr>
                        <w:pStyle w:val="PlainText"/>
                        <w:tabs>
                          <w:tab w:val="left" w:pos="360"/>
                        </w:tabs>
                        <w:rPr>
                          <w:rFonts w:ascii="Arial" w:hAnsi="Arial" w:cs="Arial"/>
                          <w:sz w:val="24"/>
                          <w:szCs w:val="24"/>
                        </w:rPr>
                      </w:pPr>
                    </w:p>
                    <w:p w14:paraId="0B8CE017" w14:textId="367D9831" w:rsidR="006D3CFD" w:rsidRPr="006D3CFD" w:rsidRDefault="00EC1672" w:rsidP="006D3CFD">
                      <w:pPr>
                        <w:pStyle w:val="PlainText"/>
                        <w:tabs>
                          <w:tab w:val="left" w:pos="360"/>
                        </w:tabs>
                        <w:rPr>
                          <w:rFonts w:ascii="Arial" w:hAnsi="Arial" w:cs="Arial"/>
                          <w:sz w:val="24"/>
                          <w:szCs w:val="24"/>
                        </w:rPr>
                      </w:pPr>
                      <w:r w:rsidRPr="006D3CFD">
                        <w:rPr>
                          <w:rFonts w:ascii="Arial" w:hAnsi="Arial" w:cs="Arial"/>
                          <w:sz w:val="24"/>
                          <w:szCs w:val="24"/>
                        </w:rPr>
                        <w:tab/>
                      </w:r>
                      <w:r w:rsidR="006D3CFD" w:rsidRPr="006D3CFD">
                        <w:rPr>
                          <w:rFonts w:ascii="Arial" w:hAnsi="Arial" w:cs="Arial"/>
                          <w:sz w:val="24"/>
                          <w:szCs w:val="24"/>
                        </w:rPr>
                        <w:t>On Sunday, June 4</w:t>
                      </w:r>
                      <w:r w:rsidR="006D3CFD" w:rsidRPr="006D3CFD">
                        <w:rPr>
                          <w:rFonts w:ascii="Arial" w:hAnsi="Arial" w:cs="Arial"/>
                          <w:sz w:val="24"/>
                          <w:szCs w:val="24"/>
                          <w:vertAlign w:val="superscript"/>
                        </w:rPr>
                        <w:t>th</w:t>
                      </w:r>
                      <w:r w:rsidR="006D3CFD" w:rsidRPr="006D3CFD">
                        <w:rPr>
                          <w:rFonts w:ascii="Arial" w:hAnsi="Arial" w:cs="Arial"/>
                          <w:sz w:val="24"/>
                          <w:szCs w:val="24"/>
                        </w:rPr>
                        <w:t xml:space="preserve"> we celebrate the birth of the Christian Church on the Day of Pentecost.  On this day we invite you to wear red in honor of the Holy Spirit. It will be the final day of our regular Sunday School this year.  It will also be the day we say farewell and Godspeed to Tippy Irwin at the 10 am service of Holy Eucharist.  Tippy has blessed us with her gifts of leadership and can do spirit.  We wish her well as she will be going on a year-long trip before she settles in the East Coast.</w:t>
                      </w:r>
                    </w:p>
                    <w:p w14:paraId="0089C6D1" w14:textId="7A697208" w:rsidR="00EC1672" w:rsidRPr="006D3CFD" w:rsidRDefault="00EC1672" w:rsidP="00EC1672">
                      <w:pPr>
                        <w:pStyle w:val="PlainText"/>
                        <w:tabs>
                          <w:tab w:val="left" w:pos="360"/>
                        </w:tabs>
                        <w:rPr>
                          <w:rFonts w:ascii="Arial" w:hAnsi="Arial" w:cs="Arial"/>
                          <w:sz w:val="24"/>
                          <w:szCs w:val="24"/>
                        </w:rPr>
                      </w:pPr>
                    </w:p>
                    <w:p w14:paraId="12B56200" w14:textId="537D4F46"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I will be attending a CREDO conference for clergy from June 6</w:t>
                      </w:r>
                      <w:r w:rsidRPr="006D3CFD">
                        <w:rPr>
                          <w:rFonts w:ascii="Arial" w:hAnsi="Arial" w:cs="Arial"/>
                          <w:sz w:val="24"/>
                          <w:szCs w:val="24"/>
                          <w:vertAlign w:val="superscript"/>
                        </w:rPr>
                        <w:t>th</w:t>
                      </w:r>
                      <w:r w:rsidRPr="006D3CFD">
                        <w:rPr>
                          <w:rFonts w:ascii="Arial" w:hAnsi="Arial" w:cs="Arial"/>
                          <w:sz w:val="24"/>
                          <w:szCs w:val="24"/>
                        </w:rPr>
                        <w:t xml:space="preserve"> to 12</w:t>
                      </w:r>
                      <w:r w:rsidRPr="006D3CFD">
                        <w:rPr>
                          <w:rFonts w:ascii="Arial" w:hAnsi="Arial" w:cs="Arial"/>
                          <w:sz w:val="24"/>
                          <w:szCs w:val="24"/>
                          <w:vertAlign w:val="superscript"/>
                        </w:rPr>
                        <w:t>th</w:t>
                      </w:r>
                      <w:r w:rsidRPr="006D3CFD">
                        <w:rPr>
                          <w:rFonts w:ascii="Arial" w:hAnsi="Arial" w:cs="Arial"/>
                          <w:sz w:val="24"/>
                          <w:szCs w:val="24"/>
                        </w:rPr>
                        <w:t xml:space="preserve"> in Morgantown, Indiana. This conference will allow me to take time apart to rest and reflect on my ministry among you.  </w:t>
                      </w:r>
                    </w:p>
                    <w:p w14:paraId="0E341D0C" w14:textId="77777777" w:rsidR="00EC1672" w:rsidRDefault="00EC1672" w:rsidP="007D1D0E">
                      <w:pPr>
                        <w:tabs>
                          <w:tab w:val="left" w:pos="360"/>
                        </w:tabs>
                        <w:rPr>
                          <w:szCs w:val="24"/>
                        </w:rPr>
                      </w:pPr>
                    </w:p>
                    <w:p w14:paraId="4EA6C4A8" w14:textId="2A31F84D"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As I will be away on Sunday, June 11</w:t>
                      </w:r>
                      <w:r w:rsidRPr="006D3CFD">
                        <w:rPr>
                          <w:rFonts w:ascii="Arial" w:hAnsi="Arial" w:cs="Arial"/>
                          <w:sz w:val="24"/>
                          <w:szCs w:val="24"/>
                          <w:vertAlign w:val="superscript"/>
                        </w:rPr>
                        <w:t>th</w:t>
                      </w:r>
                      <w:r w:rsidRPr="006D3CFD">
                        <w:rPr>
                          <w:rFonts w:ascii="Arial" w:hAnsi="Arial" w:cs="Arial"/>
                          <w:sz w:val="24"/>
                          <w:szCs w:val="24"/>
                        </w:rPr>
                        <w:t>, the day when our choirs take their summer break, Father Jay Watan will lead worship on that day.  The one room Summer Sunday School will begin. There will also be a special Filipino Food Fest for the coffee hour on June 11</w:t>
                      </w:r>
                      <w:r w:rsidRPr="006D3CFD">
                        <w:rPr>
                          <w:rFonts w:ascii="Arial" w:hAnsi="Arial" w:cs="Arial"/>
                          <w:sz w:val="24"/>
                          <w:szCs w:val="24"/>
                          <w:vertAlign w:val="superscript"/>
                        </w:rPr>
                        <w:t>th</w:t>
                      </w:r>
                      <w:r w:rsidRPr="006D3CFD">
                        <w:rPr>
                          <w:rFonts w:ascii="Arial" w:hAnsi="Arial" w:cs="Arial"/>
                          <w:sz w:val="24"/>
                          <w:szCs w:val="24"/>
                        </w:rPr>
                        <w:t xml:space="preserve">, </w:t>
                      </w:r>
                      <w:r w:rsidR="007E0390">
                        <w:rPr>
                          <w:rFonts w:ascii="Arial" w:hAnsi="Arial" w:cs="Arial"/>
                          <w:sz w:val="24"/>
                          <w:szCs w:val="24"/>
                        </w:rPr>
                        <w:t xml:space="preserve">and </w:t>
                      </w:r>
                      <w:r w:rsidRPr="006D3CFD">
                        <w:rPr>
                          <w:rFonts w:ascii="Arial" w:hAnsi="Arial" w:cs="Arial"/>
                          <w:sz w:val="24"/>
                          <w:szCs w:val="24"/>
                        </w:rPr>
                        <w:t>a make your own Ice Cream Sundae for the Children’s Choir and the Sunday School.</w:t>
                      </w:r>
                    </w:p>
                    <w:p w14:paraId="02233BD3" w14:textId="1CBABF68" w:rsidR="00EC1672" w:rsidRPr="002A213E" w:rsidRDefault="00EC1672" w:rsidP="007D1D0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431EF2E" wp14:editId="265E329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AB1A003" wp14:editId="2A3655A2">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4B5466EF" wp14:editId="260AD294">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FFDC27A" wp14:editId="52B8EB76">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51AB27D" wp14:editId="3752EB7F">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08454EDE" w:rsidR="00283084" w:rsidRDefault="00B452BC" w:rsidP="00283084">
      <w:pPr>
        <w:spacing w:after="120"/>
        <w:ind w:left="-540"/>
        <w:jc w:val="both"/>
        <w:rPr>
          <w:rFonts w:cs="Arial"/>
          <w:b/>
          <w:szCs w:val="24"/>
          <w:u w:val="single"/>
        </w:rPr>
      </w:pPr>
      <w:r>
        <w:rPr>
          <w:noProof/>
        </w:rPr>
        <mc:AlternateContent>
          <mc:Choice Requires="wps">
            <w:drawing>
              <wp:anchor distT="0" distB="0" distL="114300" distR="114300" simplePos="0" relativeHeight="251664384" behindDoc="0" locked="0" layoutInCell="1" allowOverlap="1" wp14:anchorId="2C3E3C1B" wp14:editId="4CE50032">
                <wp:simplePos x="0" y="0"/>
                <wp:positionH relativeFrom="column">
                  <wp:posOffset>908685</wp:posOffset>
                </wp:positionH>
                <wp:positionV relativeFrom="paragraph">
                  <wp:posOffset>129540</wp:posOffset>
                </wp:positionV>
                <wp:extent cx="5669280" cy="3966210"/>
                <wp:effectExtent l="3810" t="2540" r="3810" b="317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96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F8929" w14:textId="260DA012" w:rsidR="006D3CFD" w:rsidRPr="006D3CFD" w:rsidRDefault="006C4006" w:rsidP="006D3CFD">
                            <w:pPr>
                              <w:pStyle w:val="PlainText"/>
                              <w:tabs>
                                <w:tab w:val="left" w:pos="360"/>
                              </w:tabs>
                              <w:rPr>
                                <w:rFonts w:ascii="Arial" w:hAnsi="Arial" w:cs="Arial"/>
                                <w:sz w:val="24"/>
                                <w:szCs w:val="24"/>
                              </w:rPr>
                            </w:pPr>
                            <w:r>
                              <w:rPr>
                                <w:rFonts w:ascii="Arial" w:hAnsi="Arial" w:cs="Arial"/>
                                <w:sz w:val="24"/>
                                <w:szCs w:val="24"/>
                              </w:rPr>
                              <w:tab/>
                            </w:r>
                            <w:r w:rsidR="006D3CFD" w:rsidRPr="006D3CFD">
                              <w:rPr>
                                <w:rFonts w:ascii="Arial" w:hAnsi="Arial" w:cs="Arial"/>
                                <w:sz w:val="24"/>
                                <w:szCs w:val="24"/>
                              </w:rPr>
                              <w:t>From Monday, June 19</w:t>
                            </w:r>
                            <w:r w:rsidR="006D3CFD" w:rsidRPr="006D3CFD">
                              <w:rPr>
                                <w:rFonts w:ascii="Arial" w:hAnsi="Arial" w:cs="Arial"/>
                                <w:sz w:val="24"/>
                                <w:szCs w:val="24"/>
                                <w:vertAlign w:val="superscript"/>
                              </w:rPr>
                              <w:t>th</w:t>
                            </w:r>
                            <w:r w:rsidR="006D3CFD" w:rsidRPr="006D3CFD">
                              <w:rPr>
                                <w:rFonts w:ascii="Arial" w:hAnsi="Arial" w:cs="Arial"/>
                                <w:sz w:val="24"/>
                                <w:szCs w:val="24"/>
                              </w:rPr>
                              <w:t xml:space="preserve"> through Friday, June 23</w:t>
                            </w:r>
                            <w:r w:rsidR="006D3CFD" w:rsidRPr="006D3CFD">
                              <w:rPr>
                                <w:rFonts w:ascii="Arial" w:hAnsi="Arial" w:cs="Arial"/>
                                <w:sz w:val="24"/>
                                <w:szCs w:val="24"/>
                                <w:vertAlign w:val="superscript"/>
                              </w:rPr>
                              <w:t>rd</w:t>
                            </w:r>
                            <w:r w:rsidR="006D3CFD" w:rsidRPr="006D3CFD">
                              <w:rPr>
                                <w:rFonts w:ascii="Arial" w:hAnsi="Arial" w:cs="Arial"/>
                                <w:sz w:val="24"/>
                                <w:szCs w:val="24"/>
                              </w:rPr>
                              <w:t xml:space="preserve">, Father Jay Watan is organizing an Evening Vacation Bible School from 5 pm to 8 pm.  This will be the first year we are doing an early evening “Parents Week Out” Vacation Bible School.  We are taking applications for children between the ages of 5 and 10 years of age.  We are also looking for a few more adults who would like to volunteer to help.  For more information contact the Rev. Jay Watan at 415-309-8968 or email at </w:t>
                            </w:r>
                            <w:hyperlink r:id="rId10" w:history="1">
                              <w:r w:rsidR="006D3CFD" w:rsidRPr="006D3CFD">
                                <w:rPr>
                                  <w:rStyle w:val="Hyperlink"/>
                                  <w:rFonts w:ascii="Arial" w:hAnsi="Arial" w:cs="Arial"/>
                                  <w:sz w:val="24"/>
                                  <w:szCs w:val="24"/>
                                </w:rPr>
                                <w:t>RevJWatan415@gmail.com</w:t>
                              </w:r>
                            </w:hyperlink>
                            <w:r w:rsidR="006D3CFD" w:rsidRPr="006D3CFD">
                              <w:rPr>
                                <w:rFonts w:ascii="Arial" w:hAnsi="Arial" w:cs="Arial"/>
                                <w:sz w:val="24"/>
                                <w:szCs w:val="24"/>
                              </w:rPr>
                              <w:t>.</w:t>
                            </w:r>
                          </w:p>
                          <w:p w14:paraId="6C07874C" w14:textId="77777777" w:rsidR="00EC1672" w:rsidRPr="0056308B" w:rsidRDefault="00EC1672" w:rsidP="00EC1672">
                            <w:pPr>
                              <w:pStyle w:val="PlainText"/>
                              <w:tabs>
                                <w:tab w:val="left" w:pos="360"/>
                              </w:tabs>
                              <w:rPr>
                                <w:rFonts w:ascii="Arial" w:hAnsi="Arial" w:cs="Arial"/>
                                <w:sz w:val="24"/>
                                <w:szCs w:val="24"/>
                              </w:rPr>
                            </w:pPr>
                          </w:p>
                          <w:p w14:paraId="15DE044E" w14:textId="58755EF9"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On Sunday, June 25</w:t>
                            </w:r>
                            <w:r w:rsidRPr="006D3CFD">
                              <w:rPr>
                                <w:rFonts w:ascii="Arial" w:hAnsi="Arial" w:cs="Arial"/>
                                <w:sz w:val="24"/>
                                <w:szCs w:val="24"/>
                                <w:vertAlign w:val="superscript"/>
                              </w:rPr>
                              <w:t>th</w:t>
                            </w:r>
                            <w:r w:rsidRPr="006D3CFD">
                              <w:rPr>
                                <w:rFonts w:ascii="Arial" w:hAnsi="Arial" w:cs="Arial"/>
                                <w:sz w:val="24"/>
                                <w:szCs w:val="24"/>
                              </w:rPr>
                              <w:t xml:space="preserve"> from 12 Noon the acolytes of St. Ambrose will have a party at the home of David McIntyre and Cathy Rincon</w:t>
                            </w:r>
                            <w:r w:rsidR="0003487E">
                              <w:rPr>
                                <w:rFonts w:ascii="Arial" w:hAnsi="Arial" w:cs="Arial"/>
                                <w:sz w:val="24"/>
                                <w:szCs w:val="24"/>
                              </w:rPr>
                              <w:t xml:space="preserve"> and their daughter Lydia</w:t>
                            </w:r>
                            <w:r w:rsidRPr="006D3CFD">
                              <w:rPr>
                                <w:rFonts w:ascii="Arial" w:hAnsi="Arial" w:cs="Arial"/>
                                <w:sz w:val="24"/>
                                <w:szCs w:val="24"/>
                              </w:rPr>
                              <w:t>.  It will also be the day when we say farewell and Godspeed to Lizz and Brian Klammer who will be moving to North Carolina.  They have only been with us for three short but meaningful years, as they have been involved in many of our ministries.</w:t>
                            </w:r>
                          </w:p>
                          <w:p w14:paraId="27BBDC70" w14:textId="77777777" w:rsidR="00EC1672" w:rsidRPr="0056308B" w:rsidRDefault="00EC1672" w:rsidP="00EC1672">
                            <w:pPr>
                              <w:pStyle w:val="PlainText"/>
                              <w:tabs>
                                <w:tab w:val="left" w:pos="360"/>
                              </w:tabs>
                              <w:rPr>
                                <w:rFonts w:ascii="Arial" w:hAnsi="Arial" w:cs="Arial"/>
                                <w:sz w:val="24"/>
                                <w:szCs w:val="24"/>
                              </w:rPr>
                            </w:pPr>
                          </w:p>
                          <w:p w14:paraId="437B5496" w14:textId="29C95CE3" w:rsidR="00E34C2F" w:rsidRPr="0086512A" w:rsidRDefault="006D3CFD" w:rsidP="0003487E">
                            <w:pPr>
                              <w:pStyle w:val="PlainText"/>
                              <w:tabs>
                                <w:tab w:val="left" w:pos="360"/>
                              </w:tabs>
                              <w:rPr>
                                <w:rFonts w:ascii="Arial" w:hAnsi="Arial" w:cs="Arial"/>
                                <w:sz w:val="24"/>
                                <w:szCs w:val="24"/>
                              </w:rPr>
                            </w:pPr>
                            <w:r w:rsidRPr="006D3CFD">
                              <w:rPr>
                                <w:rFonts w:ascii="Arial" w:hAnsi="Arial" w:cs="Arial"/>
                                <w:sz w:val="24"/>
                                <w:szCs w:val="24"/>
                              </w:rPr>
                              <w:tab/>
                              <w:t>As we live into the month of June, I give thanks for what God has done among us through our members and pray that we will take the time to rest and be refreshed to respond to God’s call to us to love and serve.</w:t>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0.2pt;width:446.4pt;height:3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C2iAIAABk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" stroked="f">
                <v:textbox>
                  <w:txbxContent>
                    <w:p w14:paraId="230F8929" w14:textId="260DA012" w:rsidR="006D3CFD" w:rsidRPr="006D3CFD" w:rsidRDefault="006C4006" w:rsidP="006D3CFD">
                      <w:pPr>
                        <w:pStyle w:val="PlainText"/>
                        <w:tabs>
                          <w:tab w:val="left" w:pos="360"/>
                        </w:tabs>
                        <w:rPr>
                          <w:rFonts w:ascii="Arial" w:hAnsi="Arial" w:cs="Arial"/>
                          <w:sz w:val="24"/>
                          <w:szCs w:val="24"/>
                        </w:rPr>
                      </w:pPr>
                      <w:r>
                        <w:rPr>
                          <w:rFonts w:ascii="Arial" w:hAnsi="Arial" w:cs="Arial"/>
                          <w:sz w:val="24"/>
                          <w:szCs w:val="24"/>
                        </w:rPr>
                        <w:tab/>
                      </w:r>
                      <w:r w:rsidR="006D3CFD" w:rsidRPr="006D3CFD">
                        <w:rPr>
                          <w:rFonts w:ascii="Arial" w:hAnsi="Arial" w:cs="Arial"/>
                          <w:sz w:val="24"/>
                          <w:szCs w:val="24"/>
                        </w:rPr>
                        <w:t>From Monday, June 19</w:t>
                      </w:r>
                      <w:r w:rsidR="006D3CFD" w:rsidRPr="006D3CFD">
                        <w:rPr>
                          <w:rFonts w:ascii="Arial" w:hAnsi="Arial" w:cs="Arial"/>
                          <w:sz w:val="24"/>
                          <w:szCs w:val="24"/>
                          <w:vertAlign w:val="superscript"/>
                        </w:rPr>
                        <w:t>th</w:t>
                      </w:r>
                      <w:r w:rsidR="006D3CFD" w:rsidRPr="006D3CFD">
                        <w:rPr>
                          <w:rFonts w:ascii="Arial" w:hAnsi="Arial" w:cs="Arial"/>
                          <w:sz w:val="24"/>
                          <w:szCs w:val="24"/>
                        </w:rPr>
                        <w:t xml:space="preserve"> through Friday, June 23</w:t>
                      </w:r>
                      <w:r w:rsidR="006D3CFD" w:rsidRPr="006D3CFD">
                        <w:rPr>
                          <w:rFonts w:ascii="Arial" w:hAnsi="Arial" w:cs="Arial"/>
                          <w:sz w:val="24"/>
                          <w:szCs w:val="24"/>
                          <w:vertAlign w:val="superscript"/>
                        </w:rPr>
                        <w:t>rd</w:t>
                      </w:r>
                      <w:r w:rsidR="006D3CFD" w:rsidRPr="006D3CFD">
                        <w:rPr>
                          <w:rFonts w:ascii="Arial" w:hAnsi="Arial" w:cs="Arial"/>
                          <w:sz w:val="24"/>
                          <w:szCs w:val="24"/>
                        </w:rPr>
                        <w:t xml:space="preserve">, Father Jay Watan is organizing an Evening Vacation Bible School from 5 pm to 8 pm.  This will be the first year we are doing an early evening “Parents Week Out” Vacation Bible School.  We are taking applications for children between the ages of 5 and 10 years of age.  We are also looking for a few more adults who would like to volunteer to help.  For more information contact the Rev. Jay Watan at 415-309-8968 or email at </w:t>
                      </w:r>
                      <w:hyperlink r:id="rId11" w:history="1">
                        <w:r w:rsidR="006D3CFD" w:rsidRPr="006D3CFD">
                          <w:rPr>
                            <w:rStyle w:val="Hyperlink"/>
                            <w:rFonts w:ascii="Arial" w:hAnsi="Arial" w:cs="Arial"/>
                            <w:sz w:val="24"/>
                            <w:szCs w:val="24"/>
                          </w:rPr>
                          <w:t>RevJWatan415@gmail.com</w:t>
                        </w:r>
                      </w:hyperlink>
                      <w:r w:rsidR="006D3CFD" w:rsidRPr="006D3CFD">
                        <w:rPr>
                          <w:rFonts w:ascii="Arial" w:hAnsi="Arial" w:cs="Arial"/>
                          <w:sz w:val="24"/>
                          <w:szCs w:val="24"/>
                        </w:rPr>
                        <w:t>.</w:t>
                      </w:r>
                    </w:p>
                    <w:p w14:paraId="6C07874C" w14:textId="77777777" w:rsidR="00EC1672" w:rsidRPr="0056308B" w:rsidRDefault="00EC1672" w:rsidP="00EC1672">
                      <w:pPr>
                        <w:pStyle w:val="PlainText"/>
                        <w:tabs>
                          <w:tab w:val="left" w:pos="360"/>
                        </w:tabs>
                        <w:rPr>
                          <w:rFonts w:ascii="Arial" w:hAnsi="Arial" w:cs="Arial"/>
                          <w:sz w:val="24"/>
                          <w:szCs w:val="24"/>
                        </w:rPr>
                      </w:pPr>
                    </w:p>
                    <w:p w14:paraId="15DE044E" w14:textId="58755EF9" w:rsidR="006D3CFD" w:rsidRPr="006D3CFD" w:rsidRDefault="006D3CFD" w:rsidP="006D3CFD">
                      <w:pPr>
                        <w:pStyle w:val="PlainText"/>
                        <w:tabs>
                          <w:tab w:val="left" w:pos="360"/>
                        </w:tabs>
                        <w:rPr>
                          <w:rFonts w:ascii="Arial" w:hAnsi="Arial" w:cs="Arial"/>
                          <w:sz w:val="24"/>
                          <w:szCs w:val="24"/>
                        </w:rPr>
                      </w:pPr>
                      <w:r w:rsidRPr="006D3CFD">
                        <w:rPr>
                          <w:rFonts w:ascii="Arial" w:hAnsi="Arial" w:cs="Arial"/>
                          <w:sz w:val="24"/>
                          <w:szCs w:val="24"/>
                        </w:rPr>
                        <w:tab/>
                        <w:t>On Sunday, June 25</w:t>
                      </w:r>
                      <w:r w:rsidRPr="006D3CFD">
                        <w:rPr>
                          <w:rFonts w:ascii="Arial" w:hAnsi="Arial" w:cs="Arial"/>
                          <w:sz w:val="24"/>
                          <w:szCs w:val="24"/>
                          <w:vertAlign w:val="superscript"/>
                        </w:rPr>
                        <w:t>th</w:t>
                      </w:r>
                      <w:r w:rsidRPr="006D3CFD">
                        <w:rPr>
                          <w:rFonts w:ascii="Arial" w:hAnsi="Arial" w:cs="Arial"/>
                          <w:sz w:val="24"/>
                          <w:szCs w:val="24"/>
                        </w:rPr>
                        <w:t xml:space="preserve"> from 12 Noon the acolytes of St. Ambrose will have a party at the home of David McIntyre and Cathy Rincon</w:t>
                      </w:r>
                      <w:r w:rsidR="0003487E">
                        <w:rPr>
                          <w:rFonts w:ascii="Arial" w:hAnsi="Arial" w:cs="Arial"/>
                          <w:sz w:val="24"/>
                          <w:szCs w:val="24"/>
                        </w:rPr>
                        <w:t xml:space="preserve"> and their daughter Lydia</w:t>
                      </w:r>
                      <w:r w:rsidRPr="006D3CFD">
                        <w:rPr>
                          <w:rFonts w:ascii="Arial" w:hAnsi="Arial" w:cs="Arial"/>
                          <w:sz w:val="24"/>
                          <w:szCs w:val="24"/>
                        </w:rPr>
                        <w:t>.  It will also be the day when we say farewell and Godspeed to Lizz and Brian Klammer who will be moving to North Carolina.  They have only been with us for three short but meaningful years, as they have been involved in many of our ministries.</w:t>
                      </w:r>
                    </w:p>
                    <w:p w14:paraId="27BBDC70" w14:textId="77777777" w:rsidR="00EC1672" w:rsidRPr="0056308B" w:rsidRDefault="00EC1672" w:rsidP="00EC1672">
                      <w:pPr>
                        <w:pStyle w:val="PlainText"/>
                        <w:tabs>
                          <w:tab w:val="left" w:pos="360"/>
                        </w:tabs>
                        <w:rPr>
                          <w:rFonts w:ascii="Arial" w:hAnsi="Arial" w:cs="Arial"/>
                          <w:sz w:val="24"/>
                          <w:szCs w:val="24"/>
                        </w:rPr>
                      </w:pPr>
                    </w:p>
                    <w:p w14:paraId="437B5496" w14:textId="29C95CE3" w:rsidR="00E34C2F" w:rsidRPr="0086512A" w:rsidRDefault="006D3CFD" w:rsidP="0003487E">
                      <w:pPr>
                        <w:pStyle w:val="PlainText"/>
                        <w:tabs>
                          <w:tab w:val="left" w:pos="360"/>
                        </w:tabs>
                        <w:rPr>
                          <w:rFonts w:ascii="Arial" w:hAnsi="Arial" w:cs="Arial"/>
                          <w:sz w:val="24"/>
                          <w:szCs w:val="24"/>
                        </w:rPr>
                      </w:pPr>
                      <w:r w:rsidRPr="006D3CFD">
                        <w:rPr>
                          <w:rFonts w:ascii="Arial" w:hAnsi="Arial" w:cs="Arial"/>
                          <w:sz w:val="24"/>
                          <w:szCs w:val="24"/>
                        </w:rPr>
                        <w:tab/>
                        <w:t>As we live into the month of June, I give thanks for what God has done among us through our members and pray that we will take the time to rest and be refreshed to respond to God’s call to us to love and serve.</w:t>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v:textbox>
              </v:shape>
            </w:pict>
          </mc:Fallback>
        </mc:AlternateContent>
      </w:r>
      <w:r>
        <w:rPr>
          <w:noProof/>
        </w:rPr>
        <w:drawing>
          <wp:inline distT="0" distB="0" distL="0" distR="0" wp14:anchorId="6A94915A" wp14:editId="7D41F3C0">
            <wp:extent cx="1543050" cy="2124075"/>
            <wp:effectExtent l="0" t="0" r="0" b="9525"/>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682C9977" w14:textId="77777777" w:rsidR="00B83F73" w:rsidRDefault="00B83F73" w:rsidP="00994EB2">
      <w:pPr>
        <w:spacing w:after="120"/>
        <w:jc w:val="both"/>
        <w:rPr>
          <w:rFonts w:cs="Arial"/>
          <w:b/>
          <w:szCs w:val="24"/>
          <w:u w:val="single"/>
        </w:rPr>
      </w:pPr>
    </w:p>
    <w:p w14:paraId="72F42BC8" w14:textId="77777777" w:rsidR="00553513" w:rsidRDefault="00553513" w:rsidP="0086512A">
      <w:pPr>
        <w:spacing w:after="120"/>
        <w:jc w:val="both"/>
        <w:rPr>
          <w:rFonts w:cs="Arial"/>
          <w:b/>
          <w:u w:val="single"/>
        </w:rPr>
      </w:pPr>
    </w:p>
    <w:p w14:paraId="1C4081C2" w14:textId="77777777" w:rsidR="00553513" w:rsidRDefault="00553513" w:rsidP="0086512A">
      <w:pPr>
        <w:spacing w:after="120"/>
        <w:jc w:val="both"/>
        <w:rPr>
          <w:rFonts w:cs="Arial"/>
          <w:b/>
          <w:u w:val="single"/>
        </w:rPr>
      </w:pPr>
    </w:p>
    <w:p w14:paraId="71BEAABE" w14:textId="77777777" w:rsidR="00553513" w:rsidRDefault="00553513" w:rsidP="0086512A">
      <w:pPr>
        <w:spacing w:after="120"/>
        <w:jc w:val="both"/>
        <w:rPr>
          <w:rFonts w:cs="Arial"/>
          <w:b/>
          <w:u w:val="single"/>
        </w:rPr>
      </w:pPr>
    </w:p>
    <w:p w14:paraId="3AA92EDD" w14:textId="77777777" w:rsidR="00553513" w:rsidRDefault="00553513" w:rsidP="0086512A">
      <w:pPr>
        <w:spacing w:after="120"/>
        <w:jc w:val="both"/>
        <w:rPr>
          <w:rFonts w:cs="Arial"/>
          <w:b/>
          <w:u w:val="single"/>
        </w:rPr>
      </w:pPr>
    </w:p>
    <w:p w14:paraId="78012AB1" w14:textId="77777777" w:rsidR="000148B6" w:rsidRDefault="000148B6" w:rsidP="00591060">
      <w:pPr>
        <w:spacing w:after="120"/>
        <w:jc w:val="both"/>
        <w:rPr>
          <w:rFonts w:cs="Arial"/>
          <w:b/>
          <w:szCs w:val="24"/>
          <w:u w:val="single"/>
        </w:rPr>
      </w:pPr>
    </w:p>
    <w:p w14:paraId="11E83903" w14:textId="77777777" w:rsidR="00721125" w:rsidRPr="00ED1BF6" w:rsidRDefault="00721125" w:rsidP="00591060">
      <w:pPr>
        <w:spacing w:after="120"/>
        <w:jc w:val="both"/>
        <w:rPr>
          <w:rFonts w:cs="Arial"/>
          <w:b/>
          <w:szCs w:val="24"/>
          <w:u w:val="single"/>
        </w:rPr>
      </w:pPr>
      <w:r w:rsidRPr="00ED1BF6">
        <w:rPr>
          <w:rFonts w:cs="Arial"/>
          <w:b/>
          <w:szCs w:val="24"/>
          <w:u w:val="single"/>
        </w:rPr>
        <w:t>Thanks</w:t>
      </w:r>
    </w:p>
    <w:p w14:paraId="14DFEBFA" w14:textId="738314FF" w:rsidR="00721125" w:rsidRDefault="002B29EE" w:rsidP="00721125">
      <w:pPr>
        <w:numPr>
          <w:ilvl w:val="0"/>
          <w:numId w:val="30"/>
        </w:numPr>
        <w:ind w:left="720"/>
        <w:jc w:val="both"/>
        <w:rPr>
          <w:rFonts w:cs="Arial"/>
          <w:szCs w:val="24"/>
        </w:rPr>
      </w:pPr>
      <w:r>
        <w:rPr>
          <w:rFonts w:cs="Arial"/>
          <w:szCs w:val="24"/>
        </w:rPr>
        <w:t>Thanks to Lizz Klammer who presented a science booth at the Family Fun Day.</w:t>
      </w:r>
    </w:p>
    <w:p w14:paraId="27B20553" w14:textId="06C95E4C" w:rsidR="002B29EE" w:rsidRPr="00ED1BF6" w:rsidRDefault="002B29EE" w:rsidP="00721125">
      <w:pPr>
        <w:numPr>
          <w:ilvl w:val="0"/>
          <w:numId w:val="30"/>
        </w:numPr>
        <w:ind w:left="720"/>
        <w:jc w:val="both"/>
        <w:rPr>
          <w:rFonts w:cs="Arial"/>
          <w:szCs w:val="24"/>
        </w:rPr>
      </w:pPr>
      <w:r>
        <w:rPr>
          <w:rFonts w:cs="Arial"/>
          <w:szCs w:val="24"/>
        </w:rPr>
        <w:t>Thanks to everyone who donated a cake or baked good for the Family Fun Day.</w:t>
      </w:r>
    </w:p>
    <w:p w14:paraId="6D6C9F06" w14:textId="180E3EA4" w:rsidR="00721125" w:rsidRPr="002B29EE" w:rsidRDefault="002B29EE" w:rsidP="00721125">
      <w:pPr>
        <w:numPr>
          <w:ilvl w:val="0"/>
          <w:numId w:val="30"/>
        </w:numPr>
        <w:ind w:left="720"/>
        <w:jc w:val="both"/>
        <w:rPr>
          <w:rFonts w:cs="Arial"/>
          <w:b/>
          <w:szCs w:val="24"/>
          <w:u w:val="single"/>
        </w:rPr>
      </w:pPr>
      <w:r>
        <w:rPr>
          <w:rFonts w:cs="Arial"/>
          <w:szCs w:val="24"/>
        </w:rPr>
        <w:t>Thanks to the children of the Children’s Choir and Maureen Fromme Choir Director.</w:t>
      </w:r>
    </w:p>
    <w:p w14:paraId="5BDBBDD3" w14:textId="7585DE22" w:rsidR="002B29EE" w:rsidRPr="00ED1BF6" w:rsidRDefault="002B29EE" w:rsidP="00721125">
      <w:pPr>
        <w:numPr>
          <w:ilvl w:val="0"/>
          <w:numId w:val="30"/>
        </w:numPr>
        <w:ind w:left="720"/>
        <w:jc w:val="both"/>
        <w:rPr>
          <w:rFonts w:cs="Arial"/>
          <w:b/>
          <w:szCs w:val="24"/>
          <w:u w:val="single"/>
        </w:rPr>
      </w:pPr>
      <w:r>
        <w:rPr>
          <w:rFonts w:cs="Arial"/>
          <w:szCs w:val="24"/>
        </w:rPr>
        <w:t>Thanks to Lizz Klammer, George Silverman and Joanne Kinney who complete terms on the School Board.</w:t>
      </w:r>
    </w:p>
    <w:p w14:paraId="60442DA9" w14:textId="77777777" w:rsidR="00721125" w:rsidRPr="00ED1BF6" w:rsidRDefault="00721125" w:rsidP="00721125">
      <w:pPr>
        <w:jc w:val="both"/>
        <w:rPr>
          <w:rFonts w:cs="Arial"/>
          <w:b/>
          <w:szCs w:val="24"/>
          <w:u w:val="single"/>
        </w:rPr>
      </w:pPr>
    </w:p>
    <w:p w14:paraId="32989FB6" w14:textId="3CF66D63" w:rsidR="00721125" w:rsidRPr="00ED1BF6" w:rsidRDefault="002B29EE" w:rsidP="00591060">
      <w:pPr>
        <w:spacing w:after="120"/>
        <w:jc w:val="both"/>
        <w:rPr>
          <w:rFonts w:cs="Arial"/>
          <w:szCs w:val="24"/>
        </w:rPr>
      </w:pPr>
      <w:r>
        <w:rPr>
          <w:rFonts w:cs="Arial"/>
          <w:b/>
          <w:szCs w:val="24"/>
          <w:u w:val="single"/>
        </w:rPr>
        <w:t>Study Groups in June</w:t>
      </w:r>
      <w:r w:rsidR="00721125" w:rsidRPr="00ED1BF6">
        <w:rPr>
          <w:rFonts w:cs="Arial"/>
          <w:b/>
          <w:szCs w:val="24"/>
          <w:u w:val="single"/>
        </w:rPr>
        <w:t xml:space="preserve"> 2017</w:t>
      </w:r>
    </w:p>
    <w:p w14:paraId="72F8E0CE" w14:textId="536CD412" w:rsidR="00721125" w:rsidRPr="00ED1BF6" w:rsidRDefault="00721125" w:rsidP="000148B6">
      <w:pPr>
        <w:tabs>
          <w:tab w:val="left" w:pos="180"/>
          <w:tab w:val="left" w:pos="360"/>
          <w:tab w:val="left" w:pos="2880"/>
          <w:tab w:val="left" w:pos="5760"/>
        </w:tabs>
        <w:spacing w:after="120"/>
        <w:rPr>
          <w:rFonts w:cs="Arial"/>
          <w:szCs w:val="24"/>
        </w:rPr>
      </w:pPr>
      <w:r w:rsidRPr="00ED1BF6">
        <w:rPr>
          <w:rFonts w:cs="Arial"/>
          <w:szCs w:val="24"/>
        </w:rPr>
        <w:t xml:space="preserve">The </w:t>
      </w:r>
      <w:r w:rsidRPr="00ED1BF6">
        <w:rPr>
          <w:rFonts w:cs="Arial"/>
          <w:szCs w:val="24"/>
          <w:u w:val="single"/>
        </w:rPr>
        <w:t>Monday Bible Study</w:t>
      </w:r>
      <w:r w:rsidRPr="00ED1BF6">
        <w:rPr>
          <w:rFonts w:cs="Arial"/>
          <w:szCs w:val="24"/>
        </w:rPr>
        <w:t xml:space="preserve"> group will meet on </w:t>
      </w:r>
      <w:r w:rsidR="002B29EE">
        <w:rPr>
          <w:rFonts w:cs="Arial"/>
          <w:b/>
          <w:szCs w:val="24"/>
        </w:rPr>
        <w:t>June</w:t>
      </w:r>
      <w:r w:rsidR="006D3CFD">
        <w:rPr>
          <w:rFonts w:cs="Arial"/>
          <w:b/>
          <w:szCs w:val="24"/>
        </w:rPr>
        <w:t xml:space="preserve"> 5</w:t>
      </w:r>
      <w:r w:rsidRPr="00ED1BF6">
        <w:rPr>
          <w:rFonts w:cs="Arial"/>
          <w:b/>
          <w:szCs w:val="24"/>
          <w:vertAlign w:val="superscript"/>
        </w:rPr>
        <w:t>th</w:t>
      </w:r>
      <w:r w:rsidRPr="00ED1BF6">
        <w:rPr>
          <w:rFonts w:cs="Arial"/>
          <w:b/>
          <w:szCs w:val="24"/>
        </w:rPr>
        <w:t>, 1</w:t>
      </w:r>
      <w:r w:rsidR="006D3CFD">
        <w:rPr>
          <w:rFonts w:cs="Arial"/>
          <w:b/>
          <w:szCs w:val="24"/>
        </w:rPr>
        <w:t>9</w:t>
      </w:r>
      <w:r w:rsidRPr="00ED1BF6">
        <w:rPr>
          <w:rFonts w:cs="Arial"/>
          <w:b/>
          <w:szCs w:val="24"/>
          <w:vertAlign w:val="superscript"/>
        </w:rPr>
        <w:t>th</w:t>
      </w:r>
      <w:r w:rsidRPr="00ED1BF6">
        <w:rPr>
          <w:rFonts w:cs="Arial"/>
          <w:b/>
          <w:szCs w:val="24"/>
        </w:rPr>
        <w:t xml:space="preserve"> </w:t>
      </w:r>
      <w:r w:rsidRPr="000148B6">
        <w:rPr>
          <w:rFonts w:cs="Arial"/>
          <w:szCs w:val="24"/>
        </w:rPr>
        <w:t>and</w:t>
      </w:r>
      <w:r w:rsidRPr="00ED1BF6">
        <w:rPr>
          <w:rFonts w:cs="Arial"/>
          <w:b/>
          <w:szCs w:val="24"/>
        </w:rPr>
        <w:t xml:space="preserve"> 2</w:t>
      </w:r>
      <w:r w:rsidR="006D3CFD">
        <w:rPr>
          <w:rFonts w:cs="Arial"/>
          <w:b/>
          <w:szCs w:val="24"/>
        </w:rPr>
        <w:t>6</w:t>
      </w:r>
      <w:r w:rsidR="006D3CFD" w:rsidRPr="006D3CFD">
        <w:rPr>
          <w:rFonts w:cs="Arial"/>
          <w:b/>
          <w:szCs w:val="24"/>
          <w:vertAlign w:val="superscript"/>
        </w:rPr>
        <w:t>th</w:t>
      </w:r>
      <w:r w:rsidRPr="00ED1BF6">
        <w:rPr>
          <w:rFonts w:cs="Arial"/>
          <w:b/>
          <w:szCs w:val="24"/>
        </w:rPr>
        <w:t xml:space="preserve"> </w:t>
      </w:r>
      <w:r w:rsidRPr="000148B6">
        <w:rPr>
          <w:rFonts w:cs="Arial"/>
          <w:szCs w:val="24"/>
        </w:rPr>
        <w:t>from</w:t>
      </w:r>
      <w:r w:rsidRPr="00ED1BF6">
        <w:rPr>
          <w:rFonts w:cs="Arial"/>
          <w:b/>
          <w:szCs w:val="24"/>
        </w:rPr>
        <w:t xml:space="preserve"> 12:45</w:t>
      </w:r>
      <w:r w:rsidR="00DD12B1">
        <w:rPr>
          <w:rFonts w:cs="Arial"/>
          <w:szCs w:val="24"/>
        </w:rPr>
        <w:t xml:space="preserve"> </w:t>
      </w:r>
      <w:r w:rsidR="00DD12B1" w:rsidRPr="00A3302F">
        <w:rPr>
          <w:rFonts w:cs="Arial"/>
          <w:b/>
          <w:szCs w:val="24"/>
        </w:rPr>
        <w:t>p.m.</w:t>
      </w:r>
      <w:r w:rsidR="00DD12B1">
        <w:rPr>
          <w:rFonts w:cs="Arial"/>
          <w:szCs w:val="24"/>
        </w:rPr>
        <w:t xml:space="preserve"> </w:t>
      </w:r>
      <w:r w:rsidR="006D3CFD">
        <w:rPr>
          <w:rFonts w:cs="Arial"/>
          <w:szCs w:val="24"/>
        </w:rPr>
        <w:t xml:space="preserve">in the foyer.  They continue to read </w:t>
      </w:r>
      <w:r w:rsidRPr="00ED1BF6">
        <w:rPr>
          <w:rFonts w:cs="Arial"/>
          <w:szCs w:val="24"/>
        </w:rPr>
        <w:t>the Book of Genesis. This study group is led by the Rector.</w:t>
      </w:r>
    </w:p>
    <w:p w14:paraId="1FFA1325" w14:textId="2374AF39" w:rsidR="00721125" w:rsidRPr="000148B6" w:rsidRDefault="00721125" w:rsidP="000148B6">
      <w:pPr>
        <w:tabs>
          <w:tab w:val="left" w:pos="180"/>
          <w:tab w:val="left" w:pos="360"/>
          <w:tab w:val="left" w:pos="2880"/>
          <w:tab w:val="left" w:pos="5760"/>
        </w:tabs>
        <w:spacing w:after="120"/>
        <w:rPr>
          <w:rFonts w:cs="Arial"/>
          <w:b/>
          <w:szCs w:val="24"/>
        </w:rPr>
      </w:pPr>
      <w:r w:rsidRPr="00ED1BF6">
        <w:rPr>
          <w:rFonts w:cs="Arial"/>
          <w:szCs w:val="24"/>
        </w:rPr>
        <w:t xml:space="preserve">The </w:t>
      </w:r>
      <w:r w:rsidRPr="00ED1BF6">
        <w:rPr>
          <w:rFonts w:cs="Arial"/>
          <w:szCs w:val="24"/>
          <w:u w:val="single"/>
        </w:rPr>
        <w:t>Tuesday Evening Study group</w:t>
      </w:r>
      <w:r w:rsidRPr="00ED1BF6">
        <w:rPr>
          <w:rFonts w:cs="Arial"/>
          <w:szCs w:val="24"/>
        </w:rPr>
        <w:t xml:space="preserve"> meets on </w:t>
      </w:r>
      <w:r w:rsidR="001666F1">
        <w:rPr>
          <w:rFonts w:cs="Arial"/>
          <w:b/>
          <w:szCs w:val="24"/>
        </w:rPr>
        <w:t>June 13</w:t>
      </w:r>
      <w:r w:rsidRPr="00ED1BF6">
        <w:rPr>
          <w:rFonts w:cs="Arial"/>
          <w:b/>
          <w:szCs w:val="24"/>
          <w:vertAlign w:val="superscript"/>
        </w:rPr>
        <w:t>th</w:t>
      </w:r>
      <w:r w:rsidRPr="00ED1BF6">
        <w:rPr>
          <w:rFonts w:cs="Arial"/>
          <w:b/>
          <w:szCs w:val="24"/>
        </w:rPr>
        <w:t xml:space="preserve"> </w:t>
      </w:r>
      <w:r w:rsidRPr="000148B6">
        <w:rPr>
          <w:rFonts w:cs="Arial"/>
          <w:szCs w:val="24"/>
        </w:rPr>
        <w:t>and</w:t>
      </w:r>
      <w:r w:rsidRPr="00ED1BF6">
        <w:rPr>
          <w:rFonts w:cs="Arial"/>
          <w:b/>
          <w:szCs w:val="24"/>
        </w:rPr>
        <w:t xml:space="preserve"> 2</w:t>
      </w:r>
      <w:r w:rsidR="001666F1">
        <w:rPr>
          <w:rFonts w:cs="Arial"/>
          <w:b/>
          <w:szCs w:val="24"/>
        </w:rPr>
        <w:t>7</w:t>
      </w:r>
      <w:r w:rsidR="001666F1" w:rsidRPr="001666F1">
        <w:rPr>
          <w:rFonts w:cs="Arial"/>
          <w:b/>
          <w:szCs w:val="24"/>
          <w:vertAlign w:val="superscript"/>
        </w:rPr>
        <w:t>th</w:t>
      </w:r>
      <w:r w:rsidRPr="00ED1BF6">
        <w:rPr>
          <w:rFonts w:cs="Arial"/>
          <w:szCs w:val="24"/>
        </w:rPr>
        <w:t xml:space="preserve"> from </w:t>
      </w:r>
      <w:r w:rsidRPr="00ED1BF6">
        <w:rPr>
          <w:rFonts w:cs="Arial"/>
          <w:b/>
          <w:szCs w:val="24"/>
        </w:rPr>
        <w:t>7</w:t>
      </w:r>
      <w:r w:rsidR="00A3302F">
        <w:rPr>
          <w:rFonts w:cs="Arial"/>
          <w:b/>
          <w:szCs w:val="24"/>
        </w:rPr>
        <w:t>:00</w:t>
      </w:r>
      <w:r w:rsidR="00DD12B1">
        <w:rPr>
          <w:rFonts w:cs="Arial"/>
          <w:b/>
          <w:szCs w:val="24"/>
        </w:rPr>
        <w:t xml:space="preserve"> p.m. </w:t>
      </w:r>
      <w:r w:rsidR="001666F1">
        <w:rPr>
          <w:rFonts w:cs="Arial"/>
          <w:szCs w:val="24"/>
        </w:rPr>
        <w:t>in a place to be determined.</w:t>
      </w:r>
      <w:r w:rsidRPr="00ED1BF6">
        <w:rPr>
          <w:rFonts w:cs="Arial"/>
          <w:b/>
          <w:szCs w:val="24"/>
        </w:rPr>
        <w:t xml:space="preserve"> </w:t>
      </w:r>
    </w:p>
    <w:p w14:paraId="0E8418A0" w14:textId="7E0B1470" w:rsidR="00721125" w:rsidRPr="00ED1BF6" w:rsidRDefault="00721125" w:rsidP="000148B6">
      <w:pPr>
        <w:tabs>
          <w:tab w:val="left" w:pos="180"/>
          <w:tab w:val="left" w:pos="360"/>
          <w:tab w:val="left" w:pos="2880"/>
          <w:tab w:val="left" w:pos="5760"/>
        </w:tabs>
        <w:spacing w:after="120"/>
        <w:rPr>
          <w:rFonts w:cs="Arial"/>
          <w:szCs w:val="24"/>
        </w:rPr>
      </w:pPr>
      <w:r w:rsidRPr="00ED1BF6">
        <w:rPr>
          <w:rFonts w:cs="Arial"/>
          <w:szCs w:val="24"/>
        </w:rPr>
        <w:t xml:space="preserve">The </w:t>
      </w:r>
      <w:r w:rsidRPr="00ED1BF6">
        <w:rPr>
          <w:rFonts w:cs="Arial"/>
          <w:szCs w:val="24"/>
          <w:u w:val="single"/>
        </w:rPr>
        <w:t>Wednesday Bible Study group</w:t>
      </w:r>
      <w:r w:rsidRPr="00ED1BF6">
        <w:rPr>
          <w:rFonts w:cs="Arial"/>
          <w:szCs w:val="24"/>
        </w:rPr>
        <w:t xml:space="preserve"> meets on </w:t>
      </w:r>
      <w:r w:rsidR="001666F1">
        <w:rPr>
          <w:rFonts w:cs="Arial"/>
          <w:b/>
          <w:szCs w:val="24"/>
        </w:rPr>
        <w:t>June 14</w:t>
      </w:r>
      <w:r w:rsidR="001666F1" w:rsidRPr="001666F1">
        <w:rPr>
          <w:rFonts w:cs="Arial"/>
          <w:b/>
          <w:szCs w:val="24"/>
          <w:vertAlign w:val="superscript"/>
        </w:rPr>
        <w:t>th</w:t>
      </w:r>
      <w:r w:rsidR="001666F1">
        <w:rPr>
          <w:rFonts w:cs="Arial"/>
          <w:b/>
          <w:szCs w:val="24"/>
        </w:rPr>
        <w:t xml:space="preserve"> </w:t>
      </w:r>
      <w:r w:rsidRPr="000148B6">
        <w:rPr>
          <w:rFonts w:cs="Arial"/>
          <w:szCs w:val="24"/>
        </w:rPr>
        <w:t>and</w:t>
      </w:r>
      <w:r w:rsidRPr="00ED1BF6">
        <w:rPr>
          <w:rFonts w:cs="Arial"/>
          <w:b/>
          <w:szCs w:val="24"/>
        </w:rPr>
        <w:t xml:space="preserve"> </w:t>
      </w:r>
      <w:r w:rsidR="001666F1">
        <w:rPr>
          <w:rFonts w:cs="Arial"/>
          <w:b/>
          <w:szCs w:val="24"/>
        </w:rPr>
        <w:t>28</w:t>
      </w:r>
      <w:r w:rsidR="001666F1" w:rsidRPr="001666F1">
        <w:rPr>
          <w:rFonts w:cs="Arial"/>
          <w:b/>
          <w:szCs w:val="24"/>
          <w:vertAlign w:val="superscript"/>
        </w:rPr>
        <w:t>th</w:t>
      </w:r>
      <w:r w:rsidRPr="00ED1BF6">
        <w:rPr>
          <w:rFonts w:cs="Arial"/>
          <w:b/>
          <w:szCs w:val="24"/>
        </w:rPr>
        <w:t xml:space="preserve"> </w:t>
      </w:r>
      <w:r w:rsidRPr="00ED1BF6">
        <w:rPr>
          <w:rFonts w:cs="Arial"/>
          <w:szCs w:val="24"/>
        </w:rPr>
        <w:t xml:space="preserve">from </w:t>
      </w:r>
      <w:r w:rsidRPr="00ED1BF6">
        <w:rPr>
          <w:rFonts w:cs="Arial"/>
          <w:b/>
          <w:szCs w:val="24"/>
        </w:rPr>
        <w:t>7:30</w:t>
      </w:r>
      <w:r w:rsidR="00DD12B1">
        <w:rPr>
          <w:rFonts w:cs="Arial"/>
          <w:b/>
          <w:szCs w:val="24"/>
        </w:rPr>
        <w:t xml:space="preserve"> p.m. </w:t>
      </w:r>
      <w:r w:rsidRPr="00ED1BF6">
        <w:rPr>
          <w:rFonts w:cs="Arial"/>
          <w:szCs w:val="24"/>
        </w:rPr>
        <w:t xml:space="preserve">in the foyer.  They are reading the Book of Daniel. </w:t>
      </w:r>
    </w:p>
    <w:p w14:paraId="3B77036C" w14:textId="142C09ED" w:rsidR="00721125" w:rsidRDefault="00721125" w:rsidP="00A3302F">
      <w:pPr>
        <w:tabs>
          <w:tab w:val="left" w:pos="180"/>
          <w:tab w:val="left" w:pos="360"/>
          <w:tab w:val="left" w:pos="2880"/>
          <w:tab w:val="left" w:pos="5760"/>
        </w:tabs>
        <w:rPr>
          <w:rFonts w:cs="Arial"/>
          <w:szCs w:val="24"/>
        </w:rPr>
      </w:pPr>
      <w:r w:rsidRPr="00ED1BF6">
        <w:rPr>
          <w:rFonts w:cs="Arial"/>
          <w:szCs w:val="24"/>
        </w:rPr>
        <w:t>Each of the study groups is open and newcomers are invited to join.</w:t>
      </w:r>
    </w:p>
    <w:p w14:paraId="72FBFA7F" w14:textId="77777777" w:rsidR="001666F1" w:rsidRDefault="001666F1" w:rsidP="00FD7DD8">
      <w:pPr>
        <w:spacing w:after="120"/>
        <w:jc w:val="both"/>
        <w:rPr>
          <w:rFonts w:cs="Arial"/>
          <w:b/>
          <w:szCs w:val="24"/>
          <w:u w:val="single"/>
        </w:rPr>
      </w:pPr>
    </w:p>
    <w:p w14:paraId="5FCB11B0" w14:textId="612F336E" w:rsidR="00721125" w:rsidRPr="00ED1BF6" w:rsidRDefault="001666F1" w:rsidP="00FD7DD8">
      <w:pPr>
        <w:spacing w:after="120"/>
        <w:jc w:val="both"/>
        <w:rPr>
          <w:rFonts w:cs="Arial"/>
          <w:b/>
          <w:szCs w:val="24"/>
          <w:u w:val="single"/>
        </w:rPr>
      </w:pPr>
      <w:r>
        <w:rPr>
          <w:rFonts w:cs="Arial"/>
          <w:b/>
          <w:szCs w:val="24"/>
          <w:u w:val="single"/>
        </w:rPr>
        <w:t>Filipino</w:t>
      </w:r>
      <w:r w:rsidR="00721125" w:rsidRPr="00ED1BF6">
        <w:rPr>
          <w:rFonts w:cs="Arial"/>
          <w:b/>
          <w:szCs w:val="24"/>
          <w:u w:val="single"/>
        </w:rPr>
        <w:t xml:space="preserve"> Food Fest</w:t>
      </w:r>
    </w:p>
    <w:p w14:paraId="29D0F3F6" w14:textId="7B02DB7C" w:rsidR="001666F1" w:rsidRDefault="001666F1" w:rsidP="00721125">
      <w:pPr>
        <w:jc w:val="both"/>
        <w:rPr>
          <w:rFonts w:cs="Arial"/>
          <w:szCs w:val="24"/>
        </w:rPr>
      </w:pPr>
      <w:r>
        <w:rPr>
          <w:rFonts w:cs="Arial"/>
          <w:szCs w:val="24"/>
        </w:rPr>
        <w:t>Our Filipino</w:t>
      </w:r>
      <w:r w:rsidR="00721125" w:rsidRPr="00ED1BF6">
        <w:rPr>
          <w:rFonts w:cs="Arial"/>
          <w:szCs w:val="24"/>
        </w:rPr>
        <w:t xml:space="preserve"> members of St. Ambrose will be hosting the Coffee Hour as a </w:t>
      </w:r>
      <w:r>
        <w:rPr>
          <w:rFonts w:cs="Arial"/>
          <w:szCs w:val="24"/>
        </w:rPr>
        <w:t>Filipino</w:t>
      </w:r>
      <w:r w:rsidR="00721125" w:rsidRPr="00ED1BF6">
        <w:rPr>
          <w:rFonts w:cs="Arial"/>
          <w:szCs w:val="24"/>
        </w:rPr>
        <w:t xml:space="preserve"> Food Fest on </w:t>
      </w:r>
      <w:r w:rsidR="00721125" w:rsidRPr="00ED1BF6">
        <w:rPr>
          <w:rFonts w:cs="Arial"/>
          <w:b/>
          <w:szCs w:val="24"/>
        </w:rPr>
        <w:t xml:space="preserve">Sunday, </w:t>
      </w:r>
      <w:r>
        <w:rPr>
          <w:rFonts w:cs="Arial"/>
          <w:b/>
          <w:szCs w:val="24"/>
        </w:rPr>
        <w:t>June 11</w:t>
      </w:r>
      <w:r w:rsidR="00721125" w:rsidRPr="00ED1BF6">
        <w:rPr>
          <w:rFonts w:cs="Arial"/>
          <w:b/>
          <w:szCs w:val="24"/>
          <w:vertAlign w:val="superscript"/>
        </w:rPr>
        <w:t>th</w:t>
      </w:r>
      <w:r w:rsidR="00721125" w:rsidRPr="00ED1BF6">
        <w:rPr>
          <w:rFonts w:cs="Arial"/>
          <w:szCs w:val="24"/>
        </w:rPr>
        <w:t xml:space="preserve"> following the 10</w:t>
      </w:r>
      <w:r w:rsidR="00DD12B1">
        <w:rPr>
          <w:rFonts w:cs="Arial"/>
          <w:szCs w:val="24"/>
        </w:rPr>
        <w:t xml:space="preserve"> am </w:t>
      </w:r>
      <w:r w:rsidR="00721125" w:rsidRPr="00ED1BF6">
        <w:rPr>
          <w:rFonts w:cs="Arial"/>
          <w:szCs w:val="24"/>
        </w:rPr>
        <w:t xml:space="preserve">Holy Eucharist. Plan to join us for the Food Fest.  </w:t>
      </w:r>
    </w:p>
    <w:p w14:paraId="3D993721" w14:textId="77777777" w:rsidR="0024131F" w:rsidRDefault="0024131F" w:rsidP="00721125">
      <w:pPr>
        <w:jc w:val="both"/>
        <w:rPr>
          <w:rFonts w:cs="Arial"/>
          <w:b/>
          <w:szCs w:val="24"/>
          <w:u w:val="single"/>
        </w:rPr>
      </w:pPr>
    </w:p>
    <w:p w14:paraId="502BF01E" w14:textId="79E1820A" w:rsidR="001666F1" w:rsidRDefault="001666F1" w:rsidP="00721125">
      <w:pPr>
        <w:jc w:val="both"/>
        <w:rPr>
          <w:rFonts w:cs="Arial"/>
          <w:b/>
          <w:szCs w:val="24"/>
          <w:u w:val="single"/>
        </w:rPr>
      </w:pPr>
      <w:r>
        <w:rPr>
          <w:rFonts w:cs="Arial"/>
          <w:b/>
          <w:szCs w:val="24"/>
          <w:u w:val="single"/>
        </w:rPr>
        <w:lastRenderedPageBreak/>
        <w:t>Make Your Own Sundae</w:t>
      </w:r>
    </w:p>
    <w:p w14:paraId="40A7A13D" w14:textId="23E082AE" w:rsidR="001666F1" w:rsidRPr="001666F1" w:rsidRDefault="001666F1" w:rsidP="00721125">
      <w:pPr>
        <w:jc w:val="both"/>
        <w:rPr>
          <w:rFonts w:cs="Arial"/>
          <w:szCs w:val="24"/>
        </w:rPr>
      </w:pPr>
      <w:r>
        <w:rPr>
          <w:rFonts w:cs="Arial"/>
          <w:szCs w:val="24"/>
        </w:rPr>
        <w:t xml:space="preserve">In honor of our Children’s Choir, Maureen Fromme is organizing a “Make Your Own Sundae” for the children of the congregation on </w:t>
      </w:r>
      <w:r>
        <w:rPr>
          <w:rFonts w:cs="Arial"/>
          <w:b/>
          <w:szCs w:val="24"/>
        </w:rPr>
        <w:t>Sunday, June 11</w:t>
      </w:r>
      <w:r w:rsidRPr="001666F1">
        <w:rPr>
          <w:rFonts w:cs="Arial"/>
          <w:b/>
          <w:szCs w:val="24"/>
          <w:vertAlign w:val="superscript"/>
        </w:rPr>
        <w:t>th</w:t>
      </w:r>
      <w:r>
        <w:rPr>
          <w:rFonts w:cs="Arial"/>
          <w:b/>
          <w:szCs w:val="24"/>
        </w:rPr>
        <w:t xml:space="preserve"> </w:t>
      </w:r>
      <w:r>
        <w:rPr>
          <w:rFonts w:cs="Arial"/>
          <w:szCs w:val="24"/>
        </w:rPr>
        <w:t>between the Parish Hall and Room 1.</w:t>
      </w:r>
    </w:p>
    <w:p w14:paraId="6D5595C1" w14:textId="77777777" w:rsidR="00533DAD" w:rsidRDefault="00533DAD" w:rsidP="00721125">
      <w:pPr>
        <w:jc w:val="both"/>
        <w:rPr>
          <w:rFonts w:cs="Arial"/>
          <w:szCs w:val="24"/>
        </w:rPr>
      </w:pPr>
    </w:p>
    <w:p w14:paraId="0D73629B" w14:textId="6505E774" w:rsidR="0024131F" w:rsidRPr="0024131F" w:rsidRDefault="0024131F" w:rsidP="0024131F">
      <w:pPr>
        <w:rPr>
          <w:rFonts w:cs="Arial"/>
          <w:b/>
          <w:szCs w:val="24"/>
          <w:u w:val="single"/>
        </w:rPr>
      </w:pPr>
      <w:r w:rsidRPr="0024131F">
        <w:rPr>
          <w:rFonts w:cs="Arial"/>
          <w:b/>
          <w:szCs w:val="24"/>
          <w:u w:val="single"/>
        </w:rPr>
        <w:t xml:space="preserve">Wonder: a Vacation Bible School based on Godly Play </w:t>
      </w:r>
    </w:p>
    <w:p w14:paraId="1E9A811E" w14:textId="2E8D3A50" w:rsidR="0024131F" w:rsidRPr="0024131F" w:rsidRDefault="0024131F" w:rsidP="0024131F">
      <w:pPr>
        <w:rPr>
          <w:rFonts w:cs="Arial"/>
          <w:szCs w:val="24"/>
        </w:rPr>
      </w:pPr>
      <w:r w:rsidRPr="0024131F">
        <w:rPr>
          <w:rFonts w:cs="Arial"/>
          <w:szCs w:val="24"/>
        </w:rPr>
        <w:t xml:space="preserve">On the week of June 19-23, 2017, St. Ambrose will be offering a summer VBS camp in the evenings from 5 PM – 8 PM.  We offer this time for families with children between the ages of 4-10 to have a “Parents Night Out” for the whole week rather than just one day.  Our theme comes from Bible stories and Christian tradition taught in the ways of Godly Play, an interactive </w:t>
      </w:r>
      <w:r>
        <w:rPr>
          <w:rFonts w:cs="Arial"/>
          <w:szCs w:val="24"/>
        </w:rPr>
        <w:t>time for all to wonder how God is active in the stories and in our lives.</w:t>
      </w:r>
      <w:r w:rsidRPr="0024131F">
        <w:rPr>
          <w:rFonts w:cs="Arial"/>
          <w:szCs w:val="24"/>
        </w:rPr>
        <w:t xml:space="preserve">  At the VBS camp our children will engage their faith with life lessons from the Bible and Christian Tradition through the wonders of Godly Play.  They will also be served dinner, get a t-shirt, and share in fun games, songs and crafts.  </w:t>
      </w:r>
    </w:p>
    <w:p w14:paraId="28582734" w14:textId="77777777" w:rsidR="0024131F" w:rsidRPr="00356C4C" w:rsidRDefault="0024131F" w:rsidP="0024131F">
      <w:pPr>
        <w:rPr>
          <w:rFonts w:ascii="Calibri" w:hAnsi="Calibri"/>
          <w:szCs w:val="24"/>
        </w:rPr>
      </w:pPr>
    </w:p>
    <w:p w14:paraId="58E4BE6C" w14:textId="77777777" w:rsidR="0024131F" w:rsidRPr="00356C4C" w:rsidRDefault="0024131F" w:rsidP="0024131F">
      <w:pPr>
        <w:rPr>
          <w:szCs w:val="24"/>
        </w:rPr>
      </w:pPr>
      <w:r w:rsidRPr="00356C4C">
        <w:rPr>
          <w:b/>
          <w:szCs w:val="24"/>
        </w:rPr>
        <w:t>When:</w:t>
      </w:r>
      <w:r w:rsidRPr="00356C4C">
        <w:rPr>
          <w:szCs w:val="24"/>
        </w:rPr>
        <w:t xml:space="preserve"> </w:t>
      </w:r>
      <w:r w:rsidRPr="0024131F">
        <w:rPr>
          <w:b/>
          <w:szCs w:val="24"/>
        </w:rPr>
        <w:t>June 19-23, 2017, 5-8 PM.</w:t>
      </w:r>
      <w:r w:rsidRPr="00356C4C">
        <w:rPr>
          <w:szCs w:val="24"/>
        </w:rPr>
        <w:t xml:space="preserve"> </w:t>
      </w:r>
    </w:p>
    <w:p w14:paraId="5A6A087A" w14:textId="77777777" w:rsidR="0024131F" w:rsidRPr="00356C4C" w:rsidRDefault="0024131F" w:rsidP="0024131F">
      <w:pPr>
        <w:rPr>
          <w:szCs w:val="24"/>
        </w:rPr>
      </w:pPr>
      <w:r w:rsidRPr="00356C4C">
        <w:rPr>
          <w:b/>
          <w:szCs w:val="24"/>
        </w:rPr>
        <w:t>Who:</w:t>
      </w:r>
      <w:r w:rsidRPr="00356C4C">
        <w:rPr>
          <w:szCs w:val="24"/>
        </w:rPr>
        <w:t xml:space="preserve"> Children ages 4-10</w:t>
      </w:r>
    </w:p>
    <w:p w14:paraId="30D428F5" w14:textId="77777777" w:rsidR="0024131F" w:rsidRPr="00356C4C" w:rsidRDefault="0024131F" w:rsidP="0024131F">
      <w:pPr>
        <w:rPr>
          <w:szCs w:val="24"/>
        </w:rPr>
      </w:pPr>
      <w:r w:rsidRPr="00356C4C">
        <w:rPr>
          <w:b/>
          <w:szCs w:val="24"/>
        </w:rPr>
        <w:t>Cost:</w:t>
      </w:r>
      <w:r w:rsidRPr="00356C4C">
        <w:rPr>
          <w:szCs w:val="24"/>
        </w:rPr>
        <w:t xml:space="preserve"> $95, includes crafts, t-shirt and dinner.  Financial aid available. </w:t>
      </w:r>
    </w:p>
    <w:p w14:paraId="5634036A" w14:textId="77777777" w:rsidR="0024131F" w:rsidRPr="00356C4C" w:rsidRDefault="0024131F" w:rsidP="0024131F">
      <w:pPr>
        <w:rPr>
          <w:szCs w:val="24"/>
        </w:rPr>
      </w:pPr>
      <w:r w:rsidRPr="00356C4C">
        <w:rPr>
          <w:b/>
          <w:szCs w:val="24"/>
        </w:rPr>
        <w:t>How:</w:t>
      </w:r>
      <w:r w:rsidRPr="00356C4C">
        <w:rPr>
          <w:szCs w:val="24"/>
        </w:rPr>
        <w:t xml:space="preserve">  Sign-up sheet is in the parish hall.  Registration forms available in the parish office.      </w:t>
      </w:r>
    </w:p>
    <w:p w14:paraId="2473CD21" w14:textId="77777777" w:rsidR="0024131F" w:rsidRPr="00356C4C" w:rsidRDefault="0024131F" w:rsidP="0024131F">
      <w:pPr>
        <w:rPr>
          <w:szCs w:val="24"/>
        </w:rPr>
      </w:pPr>
    </w:p>
    <w:p w14:paraId="099139BE" w14:textId="77777777" w:rsidR="0024131F" w:rsidRPr="00356C4C" w:rsidRDefault="0024131F" w:rsidP="0024131F">
      <w:pPr>
        <w:rPr>
          <w:szCs w:val="24"/>
        </w:rPr>
      </w:pPr>
      <w:r w:rsidRPr="00356C4C">
        <w:rPr>
          <w:b/>
          <w:szCs w:val="24"/>
        </w:rPr>
        <w:t>CONTACT</w:t>
      </w:r>
      <w:r w:rsidRPr="00356C4C">
        <w:rPr>
          <w:szCs w:val="24"/>
        </w:rPr>
        <w:t xml:space="preserve">: For more information or questions please contact the Rev. Jay Watan at 415-309-8968 or email at </w:t>
      </w:r>
      <w:hyperlink r:id="rId13" w:history="1">
        <w:r w:rsidRPr="00356C4C">
          <w:rPr>
            <w:rStyle w:val="Hyperlink"/>
            <w:szCs w:val="24"/>
          </w:rPr>
          <w:t>RevJWatan415@gmail.com</w:t>
        </w:r>
      </w:hyperlink>
      <w:r w:rsidRPr="00356C4C">
        <w:rPr>
          <w:szCs w:val="24"/>
        </w:rPr>
        <w:t xml:space="preserve">. </w:t>
      </w:r>
    </w:p>
    <w:p w14:paraId="2BDB0C4B" w14:textId="77777777" w:rsidR="0024131F" w:rsidRDefault="0024131F" w:rsidP="00533DAD">
      <w:pPr>
        <w:spacing w:line="360" w:lineRule="auto"/>
        <w:jc w:val="both"/>
        <w:rPr>
          <w:rFonts w:cs="Arial"/>
          <w:b/>
          <w:szCs w:val="24"/>
          <w:u w:val="single"/>
        </w:rPr>
      </w:pPr>
    </w:p>
    <w:p w14:paraId="5CE72FD7" w14:textId="2C232432" w:rsidR="00533DAD" w:rsidRDefault="00533DAD" w:rsidP="00533DAD">
      <w:pPr>
        <w:spacing w:line="360" w:lineRule="auto"/>
        <w:jc w:val="both"/>
        <w:rPr>
          <w:rFonts w:cs="Arial"/>
          <w:b/>
          <w:szCs w:val="24"/>
          <w:u w:val="single"/>
        </w:rPr>
      </w:pPr>
      <w:r>
        <w:rPr>
          <w:rFonts w:cs="Arial"/>
          <w:b/>
          <w:szCs w:val="24"/>
          <w:u w:val="single"/>
        </w:rPr>
        <w:t>San Francisco Giants Game</w:t>
      </w:r>
    </w:p>
    <w:p w14:paraId="60785D3F" w14:textId="76109F45" w:rsidR="00533DAD" w:rsidRPr="00CD6C93" w:rsidRDefault="00533DAD" w:rsidP="00721125">
      <w:pPr>
        <w:jc w:val="both"/>
        <w:rPr>
          <w:rFonts w:cs="Arial"/>
          <w:szCs w:val="24"/>
        </w:rPr>
      </w:pPr>
      <w:r>
        <w:rPr>
          <w:rFonts w:cs="Arial"/>
          <w:szCs w:val="24"/>
        </w:rPr>
        <w:t>Join members and friends of St. Ambrose to root for the San Francisco Giants as they play</w:t>
      </w:r>
      <w:r w:rsidR="00342A05">
        <w:rPr>
          <w:rFonts w:cs="Arial"/>
          <w:szCs w:val="24"/>
        </w:rPr>
        <w:t xml:space="preserve"> the Miami Marline</w:t>
      </w:r>
      <w:r w:rsidR="00CD6C93">
        <w:rPr>
          <w:rFonts w:cs="Arial"/>
          <w:szCs w:val="24"/>
        </w:rPr>
        <w:t xml:space="preserve"> on </w:t>
      </w:r>
      <w:r w:rsidR="00CD6C93">
        <w:rPr>
          <w:rFonts w:cs="Arial"/>
          <w:b/>
          <w:szCs w:val="24"/>
        </w:rPr>
        <w:t xml:space="preserve">Friday, </w:t>
      </w:r>
      <w:r w:rsidR="001666F1">
        <w:rPr>
          <w:rFonts w:cs="Arial"/>
          <w:b/>
          <w:szCs w:val="24"/>
        </w:rPr>
        <w:t>July 7</w:t>
      </w:r>
      <w:r w:rsidR="00CD6C93" w:rsidRPr="00CD6C93">
        <w:rPr>
          <w:rFonts w:cs="Arial"/>
          <w:b/>
          <w:szCs w:val="24"/>
          <w:vertAlign w:val="superscript"/>
        </w:rPr>
        <w:t>th</w:t>
      </w:r>
      <w:r w:rsidR="00CD6C93">
        <w:rPr>
          <w:rFonts w:cs="Arial"/>
          <w:b/>
          <w:szCs w:val="24"/>
        </w:rPr>
        <w:t xml:space="preserve"> </w:t>
      </w:r>
      <w:r w:rsidR="00CD6C93">
        <w:rPr>
          <w:rFonts w:cs="Arial"/>
          <w:szCs w:val="24"/>
        </w:rPr>
        <w:t xml:space="preserve">from </w:t>
      </w:r>
      <w:r w:rsidR="00CD6C93" w:rsidRPr="00CD6C93">
        <w:rPr>
          <w:rFonts w:cs="Arial"/>
          <w:b/>
          <w:szCs w:val="24"/>
        </w:rPr>
        <w:t>7:15 pm.</w:t>
      </w:r>
      <w:r w:rsidR="00CD6C93">
        <w:rPr>
          <w:rFonts w:cs="Arial"/>
          <w:b/>
          <w:szCs w:val="24"/>
        </w:rPr>
        <w:t xml:space="preserve">  </w:t>
      </w:r>
      <w:r w:rsidR="00342A05">
        <w:rPr>
          <w:rFonts w:cs="Arial"/>
          <w:szCs w:val="24"/>
        </w:rPr>
        <w:t>Tickets for this game cost $30 and $20</w:t>
      </w:r>
      <w:r w:rsidR="00CD6C93">
        <w:rPr>
          <w:rFonts w:cs="Arial"/>
          <w:szCs w:val="24"/>
        </w:rPr>
        <w:t xml:space="preserve"> for children and youth.  For more information, please speak with the Rector or sign up on the sign-up sheet in the Parish Hall.</w:t>
      </w:r>
    </w:p>
    <w:p w14:paraId="3B7EA04D" w14:textId="77777777" w:rsidR="00721125" w:rsidRDefault="00721125" w:rsidP="00721125">
      <w:pPr>
        <w:rPr>
          <w:rFonts w:cs="Arial"/>
          <w:szCs w:val="24"/>
          <w:lang w:val="en"/>
        </w:rPr>
      </w:pPr>
    </w:p>
    <w:p w14:paraId="52766789" w14:textId="77777777" w:rsidR="00342A05" w:rsidRPr="00B0180E" w:rsidRDefault="00342A05" w:rsidP="00342A05">
      <w:pPr>
        <w:rPr>
          <w:b/>
          <w:u w:val="single"/>
        </w:rPr>
      </w:pPr>
      <w:r w:rsidRPr="00B0180E">
        <w:rPr>
          <w:b/>
          <w:u w:val="single"/>
        </w:rPr>
        <w:t>Summer Mission Trip with Sierra Service Project to Spokane, Washington – July 15 to 23, 2017</w:t>
      </w:r>
    </w:p>
    <w:p w14:paraId="236EDDFE" w14:textId="77777777" w:rsidR="00342A05" w:rsidRPr="00B0180E" w:rsidRDefault="00342A05" w:rsidP="00342A05">
      <w:r w:rsidRPr="00B0180E">
        <w:t xml:space="preserve">This year our youth mission trip team will go to the Spokane Indian Reservation in Washington State to seek and serve Christ in others and grow our connections in the </w:t>
      </w:r>
      <w:r w:rsidRPr="00B0180E">
        <w:rPr>
          <w:bCs/>
        </w:rPr>
        <w:t>global community</w:t>
      </w:r>
      <w:r w:rsidRPr="00B0180E">
        <w:t xml:space="preserve">.  It will be from </w:t>
      </w:r>
      <w:r w:rsidRPr="00B0180E">
        <w:rPr>
          <w:b/>
        </w:rPr>
        <w:t>July 15 to 23, 2017</w:t>
      </w:r>
      <w:r w:rsidRPr="00B0180E">
        <w:t xml:space="preserve">.  </w:t>
      </w:r>
    </w:p>
    <w:p w14:paraId="6F473056" w14:textId="77777777" w:rsidR="00342A05" w:rsidRPr="00B0180E" w:rsidRDefault="00342A05" w:rsidP="00342A05"/>
    <w:p w14:paraId="191655FF" w14:textId="77777777" w:rsidR="00342A05" w:rsidRPr="00B0180E" w:rsidRDefault="00342A05" w:rsidP="00342A05">
      <w:r w:rsidRPr="00B0180E">
        <w:t>The Spokane Indian Reservation in Wellpinite, Washington, is located just outside the city of Spokane and is home to 2,700 tribal members.  Here we will join with Sierra Service Project and other faith communities to repair homes and meet the people of the Spokane Tribe of Indians.  For 40 years Sierra Service Project has facilitated meaningful service opportunities for young people to live faith in action, gain a greater awareness of God and our world and build connections between people from different cultures and locations.  This will be our 6</w:t>
      </w:r>
      <w:r w:rsidRPr="00B0180E">
        <w:rPr>
          <w:vertAlign w:val="superscript"/>
        </w:rPr>
        <w:t>th</w:t>
      </w:r>
      <w:r w:rsidRPr="00B0180E">
        <w:t xml:space="preserve"> mission trip with SSP.  </w:t>
      </w:r>
    </w:p>
    <w:p w14:paraId="08EDC9C4" w14:textId="77777777" w:rsidR="00342A05" w:rsidRPr="00B0180E" w:rsidRDefault="00342A05" w:rsidP="00342A05"/>
    <w:p w14:paraId="25622B89" w14:textId="77777777" w:rsidR="00342A05" w:rsidRPr="00B0180E" w:rsidRDefault="00342A05" w:rsidP="00342A05">
      <w:r w:rsidRPr="00B0180E">
        <w:rPr>
          <w:rFonts w:cs="Times"/>
          <w:lang w:val="en"/>
        </w:rPr>
        <w:t xml:space="preserve">Registration for this service project week is $450 and </w:t>
      </w:r>
      <w:r w:rsidRPr="00B0180E">
        <w:rPr>
          <w:rFonts w:cs="Times"/>
          <w:b/>
          <w:lang w:val="en"/>
        </w:rPr>
        <w:t>open to youth in Middle School &amp; High School</w:t>
      </w:r>
      <w:r w:rsidRPr="00B0180E">
        <w:rPr>
          <w:rFonts w:cs="Times"/>
          <w:lang w:val="en"/>
        </w:rPr>
        <w:t xml:space="preserve">.  Cost will cover transportation, building supplies, t-shirt, meals, relationship building and lots of fun!  Scholarships are available upon request.  </w:t>
      </w:r>
    </w:p>
    <w:p w14:paraId="3DA733AE" w14:textId="37AB2EBD" w:rsidR="00342A05" w:rsidRPr="0024131F" w:rsidRDefault="00342A05" w:rsidP="0024131F">
      <w:pPr>
        <w:spacing w:before="100" w:beforeAutospacing="1" w:after="100" w:afterAutospacing="1"/>
        <w:rPr>
          <w:rFonts w:cs="Times"/>
          <w:lang w:val="en"/>
        </w:rPr>
      </w:pPr>
      <w:r w:rsidRPr="00B0180E">
        <w:rPr>
          <w:rFonts w:cs="Times"/>
          <w:b/>
          <w:lang w:val="en"/>
        </w:rPr>
        <w:t>CONTACT:</w:t>
      </w:r>
      <w:r w:rsidRPr="00B0180E">
        <w:rPr>
          <w:rFonts w:cs="Times"/>
          <w:lang w:val="en"/>
        </w:rPr>
        <w:t xml:space="preserve"> For more information please contact the Rev. Jay Watan at 415-309-8968 or via email at </w:t>
      </w:r>
      <w:hyperlink r:id="rId14" w:history="1">
        <w:r w:rsidRPr="00B0180E">
          <w:rPr>
            <w:rStyle w:val="Hyperlink"/>
            <w:rFonts w:cs="Times"/>
            <w:color w:val="auto"/>
            <w:lang w:val="en"/>
          </w:rPr>
          <w:t>RevJWatan415@gmail.com</w:t>
        </w:r>
      </w:hyperlink>
      <w:r w:rsidRPr="00B0180E">
        <w:rPr>
          <w:rFonts w:cs="Times"/>
          <w:lang w:val="en"/>
        </w:rPr>
        <w:t xml:space="preserve">.   </w:t>
      </w:r>
    </w:p>
    <w:p w14:paraId="03D87B6C" w14:textId="77777777" w:rsidR="00721125" w:rsidRPr="00ED1BF6" w:rsidRDefault="00721125" w:rsidP="00F76FD9">
      <w:pPr>
        <w:tabs>
          <w:tab w:val="left" w:pos="180"/>
          <w:tab w:val="left" w:pos="360"/>
          <w:tab w:val="left" w:pos="2880"/>
          <w:tab w:val="left" w:pos="5760"/>
        </w:tabs>
        <w:spacing w:after="120"/>
        <w:rPr>
          <w:rFonts w:cs="Arial"/>
          <w:b/>
          <w:szCs w:val="24"/>
          <w:u w:val="single"/>
        </w:rPr>
      </w:pPr>
      <w:r w:rsidRPr="00ED1BF6">
        <w:rPr>
          <w:rFonts w:cs="Arial"/>
          <w:b/>
          <w:szCs w:val="24"/>
          <w:u w:val="single"/>
        </w:rPr>
        <w:lastRenderedPageBreak/>
        <w:t>Outing to the Bishop’s Ranch</w:t>
      </w:r>
    </w:p>
    <w:p w14:paraId="2303A2B9" w14:textId="6B8E789F" w:rsidR="00721125" w:rsidRPr="00ED1BF6" w:rsidRDefault="00721125" w:rsidP="00721125">
      <w:pPr>
        <w:rPr>
          <w:rFonts w:cs="Arial"/>
          <w:szCs w:val="24"/>
        </w:rPr>
      </w:pPr>
      <w:r w:rsidRPr="00ED1BF6">
        <w:rPr>
          <w:rFonts w:cs="Arial"/>
          <w:szCs w:val="24"/>
        </w:rPr>
        <w:t xml:space="preserve">Join members of St. Ambrose for a weekend at the Bishop’s Ranch in Healdsburg, CA on the weekend of </w:t>
      </w:r>
      <w:r w:rsidRPr="00ED1BF6">
        <w:rPr>
          <w:rFonts w:cs="Arial"/>
          <w:b/>
          <w:szCs w:val="24"/>
        </w:rPr>
        <w:t>October 6</w:t>
      </w:r>
      <w:r w:rsidR="00F76FD9" w:rsidRPr="00F76FD9">
        <w:rPr>
          <w:rFonts w:cs="Arial"/>
          <w:b/>
          <w:szCs w:val="24"/>
          <w:vertAlign w:val="superscript"/>
        </w:rPr>
        <w:t>th</w:t>
      </w:r>
      <w:r w:rsidRPr="00915E49">
        <w:rPr>
          <w:rFonts w:cs="Arial"/>
          <w:szCs w:val="24"/>
        </w:rPr>
        <w:t>-</w:t>
      </w:r>
      <w:r w:rsidR="00915E49">
        <w:rPr>
          <w:rFonts w:cs="Arial"/>
          <w:b/>
          <w:szCs w:val="24"/>
        </w:rPr>
        <w:t xml:space="preserve"> </w:t>
      </w:r>
      <w:r w:rsidRPr="00ED1BF6">
        <w:rPr>
          <w:rFonts w:cs="Arial"/>
          <w:b/>
          <w:szCs w:val="24"/>
        </w:rPr>
        <w:t>8</w:t>
      </w:r>
      <w:r w:rsidR="00F76FD9" w:rsidRPr="00F76FD9">
        <w:rPr>
          <w:rFonts w:cs="Arial"/>
          <w:b/>
          <w:szCs w:val="24"/>
          <w:vertAlign w:val="superscript"/>
        </w:rPr>
        <w:t>th</w:t>
      </w:r>
      <w:r w:rsidRPr="00ED1BF6">
        <w:rPr>
          <w:rFonts w:cs="Arial"/>
          <w:szCs w:val="24"/>
        </w:rPr>
        <w:t>, 2017.  We will be staying at Harrison House.  A sign-up sheet is posted in the Parish Hall.  For more information speak with the Rector or Jim Neubert.</w:t>
      </w:r>
    </w:p>
    <w:p w14:paraId="5D86476E" w14:textId="77777777" w:rsidR="00721125" w:rsidRPr="00ED1BF6" w:rsidRDefault="00721125" w:rsidP="00721125">
      <w:pPr>
        <w:tabs>
          <w:tab w:val="left" w:pos="180"/>
          <w:tab w:val="left" w:pos="360"/>
          <w:tab w:val="left" w:pos="2880"/>
          <w:tab w:val="left" w:pos="5760"/>
        </w:tabs>
        <w:rPr>
          <w:rFonts w:cs="Arial"/>
          <w:szCs w:val="24"/>
        </w:rPr>
      </w:pPr>
    </w:p>
    <w:p w14:paraId="036F37F5" w14:textId="77777777" w:rsidR="00721125" w:rsidRPr="00ED1BF6" w:rsidRDefault="00721125" w:rsidP="00721125">
      <w:pPr>
        <w:tabs>
          <w:tab w:val="left" w:pos="360"/>
          <w:tab w:val="left" w:pos="2880"/>
          <w:tab w:val="left" w:pos="5760"/>
        </w:tabs>
        <w:spacing w:after="120"/>
        <w:rPr>
          <w:rFonts w:cs="Arial"/>
          <w:b/>
          <w:szCs w:val="24"/>
        </w:rPr>
      </w:pPr>
      <w:r w:rsidRPr="00ED1BF6">
        <w:rPr>
          <w:rFonts w:cs="Arial"/>
          <w:b/>
          <w:szCs w:val="24"/>
          <w:u w:val="single"/>
        </w:rPr>
        <w:t>Mark Your Calendars</w:t>
      </w:r>
      <w:r w:rsidRPr="00ED1BF6">
        <w:rPr>
          <w:rFonts w:cs="Arial"/>
          <w:b/>
          <w:szCs w:val="24"/>
        </w:rPr>
        <w:t>:</w:t>
      </w:r>
    </w:p>
    <w:p w14:paraId="40DC8664" w14:textId="77777777" w:rsidR="00342A05" w:rsidRPr="00FB03DC" w:rsidRDefault="00342A05" w:rsidP="00342A05">
      <w:pPr>
        <w:spacing w:line="276" w:lineRule="auto"/>
      </w:pPr>
      <w:r>
        <w:rPr>
          <w:u w:val="single"/>
        </w:rPr>
        <w:t xml:space="preserve">Future Rector Housing Meeting: </w:t>
      </w:r>
      <w:r>
        <w:rPr>
          <w:b/>
        </w:rPr>
        <w:t xml:space="preserve">Thursday, June 1, 6:30 pm, </w:t>
      </w:r>
      <w:r>
        <w:t>Parish Hall</w:t>
      </w:r>
    </w:p>
    <w:p w14:paraId="671C8BF5" w14:textId="77777777" w:rsidR="00342A05" w:rsidRDefault="00342A05" w:rsidP="00342A05">
      <w:pPr>
        <w:spacing w:line="276" w:lineRule="auto"/>
      </w:pPr>
      <w:r w:rsidRPr="002A0C6C">
        <w:rPr>
          <w:u w:val="single"/>
        </w:rPr>
        <w:t>Choir Practice</w:t>
      </w:r>
      <w:r>
        <w:t xml:space="preserve">:  </w:t>
      </w:r>
      <w:r>
        <w:rPr>
          <w:b/>
        </w:rPr>
        <w:t xml:space="preserve">June 1, </w:t>
      </w:r>
      <w:r w:rsidRPr="002A0C6C">
        <w:rPr>
          <w:b/>
        </w:rPr>
        <w:t>7:30 pm</w:t>
      </w:r>
      <w:r>
        <w:rPr>
          <w:b/>
        </w:rPr>
        <w:t xml:space="preserve">, </w:t>
      </w:r>
      <w:r>
        <w:t>Chapel</w:t>
      </w:r>
    </w:p>
    <w:p w14:paraId="4D3229D8" w14:textId="77777777" w:rsidR="00342A05" w:rsidRDefault="00342A05" w:rsidP="00342A05">
      <w:pPr>
        <w:jc w:val="both"/>
      </w:pPr>
      <w:r>
        <w:rPr>
          <w:u w:val="single"/>
        </w:rPr>
        <w:t xml:space="preserve">General Confirmation: </w:t>
      </w:r>
      <w:r>
        <w:rPr>
          <w:b/>
        </w:rPr>
        <w:t xml:space="preserve">Saturday, June 3, 10 am, </w:t>
      </w:r>
      <w:r>
        <w:t>Grace Cathedral, S.F.</w:t>
      </w:r>
    </w:p>
    <w:p w14:paraId="6B6EFD86" w14:textId="77777777" w:rsidR="00342A05" w:rsidRDefault="00342A05" w:rsidP="00342A05">
      <w:pPr>
        <w:spacing w:line="276" w:lineRule="auto"/>
        <w:rPr>
          <w:b/>
        </w:rPr>
      </w:pPr>
      <w:r>
        <w:rPr>
          <w:u w:val="single"/>
        </w:rPr>
        <w:t xml:space="preserve">Day of Pentecost: </w:t>
      </w:r>
      <w:r>
        <w:rPr>
          <w:b/>
        </w:rPr>
        <w:t>Sunday, June 4</w:t>
      </w:r>
    </w:p>
    <w:p w14:paraId="1C01012E" w14:textId="77777777" w:rsidR="00342A05" w:rsidRDefault="00342A05" w:rsidP="00342A05">
      <w:pPr>
        <w:spacing w:line="276" w:lineRule="auto"/>
      </w:pPr>
      <w:r>
        <w:rPr>
          <w:u w:val="single"/>
        </w:rPr>
        <w:t xml:space="preserve">Monday Bible Study Group: </w:t>
      </w:r>
      <w:r>
        <w:rPr>
          <w:b/>
        </w:rPr>
        <w:t xml:space="preserve">June 5, 12:45 pm, </w:t>
      </w:r>
      <w:r>
        <w:t>Foyer</w:t>
      </w:r>
    </w:p>
    <w:p w14:paraId="6D971328" w14:textId="77777777" w:rsidR="00342A05" w:rsidRPr="000E5643" w:rsidRDefault="00342A05" w:rsidP="00342A05">
      <w:pPr>
        <w:spacing w:line="276" w:lineRule="auto"/>
      </w:pPr>
      <w:r>
        <w:rPr>
          <w:u w:val="single"/>
        </w:rPr>
        <w:t xml:space="preserve">Rector at CREDO Conference: </w:t>
      </w:r>
      <w:r>
        <w:rPr>
          <w:b/>
        </w:rPr>
        <w:t xml:space="preserve">Tuesday, June 6 – Monday, June 12, </w:t>
      </w:r>
      <w:r>
        <w:t>Morgantown, Indiana</w:t>
      </w:r>
    </w:p>
    <w:p w14:paraId="57C6D061" w14:textId="77777777" w:rsidR="00342A05" w:rsidRDefault="00342A05" w:rsidP="00342A05">
      <w:r>
        <w:rPr>
          <w:u w:val="single"/>
        </w:rPr>
        <w:t xml:space="preserve">Filipino Food Fest: </w:t>
      </w:r>
      <w:r>
        <w:rPr>
          <w:b/>
        </w:rPr>
        <w:t xml:space="preserve">Sunday, June 11 following the 10 am Holy Eucharist, </w:t>
      </w:r>
      <w:r>
        <w:t>Parish Hall</w:t>
      </w:r>
    </w:p>
    <w:p w14:paraId="0134F3FB" w14:textId="49D61470" w:rsidR="00342A05" w:rsidRPr="00621F03" w:rsidRDefault="00342A05" w:rsidP="00342A05">
      <w:r>
        <w:rPr>
          <w:u w:val="single"/>
        </w:rPr>
        <w:t xml:space="preserve">Children’s Choir and Sunday School Make Your Own Sundae Treat: </w:t>
      </w:r>
      <w:r>
        <w:rPr>
          <w:b/>
        </w:rPr>
        <w:t xml:space="preserve">Sunday, June 11 following the 10 am Holy Eucharist, </w:t>
      </w:r>
      <w:r>
        <w:t>Playground</w:t>
      </w:r>
    </w:p>
    <w:p w14:paraId="67809662" w14:textId="77777777" w:rsidR="00342A05" w:rsidRDefault="00342A05" w:rsidP="00342A05">
      <w:r w:rsidRPr="00926228">
        <w:rPr>
          <w:u w:val="single"/>
        </w:rPr>
        <w:t>Evening Vacation Bible School</w:t>
      </w:r>
      <w:r w:rsidRPr="009A0104">
        <w:rPr>
          <w:b/>
        </w:rPr>
        <w:t xml:space="preserve"> </w:t>
      </w:r>
      <w:r>
        <w:rPr>
          <w:b/>
        </w:rPr>
        <w:t>–</w:t>
      </w:r>
      <w:r w:rsidRPr="009A0104">
        <w:rPr>
          <w:b/>
        </w:rPr>
        <w:t xml:space="preserve"> June 19-23</w:t>
      </w:r>
      <w:r>
        <w:rPr>
          <w:b/>
        </w:rPr>
        <w:t xml:space="preserve">, 5:00-8:00 pm </w:t>
      </w:r>
      <w:r w:rsidRPr="00926228">
        <w:t>Parish Hall</w:t>
      </w:r>
    </w:p>
    <w:p w14:paraId="34DAECD2" w14:textId="160D2488" w:rsidR="00A945E0" w:rsidRPr="00A945E0" w:rsidRDefault="00A945E0" w:rsidP="00342A05">
      <w:r>
        <w:rPr>
          <w:u w:val="single"/>
        </w:rPr>
        <w:t xml:space="preserve">Acolyte Party </w:t>
      </w:r>
      <w:r>
        <w:t xml:space="preserve">– </w:t>
      </w:r>
      <w:r>
        <w:rPr>
          <w:b/>
        </w:rPr>
        <w:t xml:space="preserve">June 25, 12 Noon, </w:t>
      </w:r>
      <w:r>
        <w:t>McIntyre and Rincon home</w:t>
      </w:r>
    </w:p>
    <w:p w14:paraId="03281CBC" w14:textId="12EFF3C5" w:rsidR="00342A05" w:rsidRPr="00B73118" w:rsidRDefault="00342A05" w:rsidP="00342A05">
      <w:r>
        <w:rPr>
          <w:u w:val="single"/>
        </w:rPr>
        <w:t>Deanery of the Peninsula Meeting</w:t>
      </w:r>
      <w:r w:rsidR="00B73118">
        <w:rPr>
          <w:b/>
        </w:rPr>
        <w:t xml:space="preserve"> – June 29, 7:00 pm, </w:t>
      </w:r>
      <w:r w:rsidR="00B73118">
        <w:t>Holy Family, Half Moon Bay</w:t>
      </w:r>
    </w:p>
    <w:p w14:paraId="4B162244" w14:textId="77777777" w:rsidR="00342A05" w:rsidRDefault="00342A05" w:rsidP="00342A05">
      <w:pPr>
        <w:spacing w:line="276" w:lineRule="auto"/>
      </w:pPr>
      <w:r>
        <w:rPr>
          <w:u w:val="single"/>
        </w:rPr>
        <w:t>Giants and Miami Marlins</w:t>
      </w:r>
      <w:r w:rsidRPr="00187E39">
        <w:rPr>
          <w:u w:val="single"/>
        </w:rPr>
        <w:t xml:space="preserve"> game: </w:t>
      </w:r>
      <w:r>
        <w:rPr>
          <w:b/>
        </w:rPr>
        <w:t xml:space="preserve">Friday, July 7, 7:15 pm, </w:t>
      </w:r>
      <w:r>
        <w:t>AT&amp;T Park</w:t>
      </w:r>
    </w:p>
    <w:p w14:paraId="2B2D68E4" w14:textId="77777777" w:rsidR="00342A05" w:rsidRPr="00926228" w:rsidRDefault="00342A05" w:rsidP="00342A05">
      <w:pPr>
        <w:rPr>
          <w:b/>
        </w:rPr>
      </w:pPr>
      <w:r w:rsidRPr="00926228">
        <w:rPr>
          <w:u w:val="single"/>
        </w:rPr>
        <w:t>Summer Mission Trip with Sierra Service Project</w:t>
      </w:r>
      <w:r w:rsidRPr="00D2004C">
        <w:t>:</w:t>
      </w:r>
      <w:r>
        <w:rPr>
          <w:b/>
        </w:rPr>
        <w:t xml:space="preserve"> July 15 to 23 </w:t>
      </w:r>
      <w:r w:rsidRPr="00926228">
        <w:t>Spokane, Washington</w:t>
      </w:r>
    </w:p>
    <w:p w14:paraId="081DB2AC" w14:textId="77777777" w:rsidR="00342A05" w:rsidRDefault="00342A05" w:rsidP="00342A05">
      <w:pPr>
        <w:spacing w:line="276" w:lineRule="auto"/>
      </w:pPr>
      <w:r>
        <w:rPr>
          <w:u w:val="single"/>
        </w:rPr>
        <w:t>Giants and St. Louis</w:t>
      </w:r>
      <w:r w:rsidRPr="00187E39">
        <w:rPr>
          <w:u w:val="single"/>
        </w:rPr>
        <w:t xml:space="preserve"> game: </w:t>
      </w:r>
      <w:r>
        <w:rPr>
          <w:b/>
        </w:rPr>
        <w:t xml:space="preserve">Friday, September 1, 7:15 pm, </w:t>
      </w:r>
      <w:r>
        <w:t>AT&amp;T Park</w:t>
      </w:r>
    </w:p>
    <w:p w14:paraId="742665C6" w14:textId="6755CB63" w:rsidR="000148B6" w:rsidRPr="005732B1" w:rsidRDefault="00342A05" w:rsidP="000148B6">
      <w:pPr>
        <w:spacing w:line="276" w:lineRule="auto"/>
      </w:pPr>
      <w:r>
        <w:rPr>
          <w:u w:val="single"/>
        </w:rPr>
        <w:t xml:space="preserve">Bishop’s Ranch Weekend: </w:t>
      </w:r>
      <w:r>
        <w:rPr>
          <w:b/>
        </w:rPr>
        <w:t xml:space="preserve">Friday, October 6 to Sunday, October 8, </w:t>
      </w:r>
      <w:r>
        <w:t>Bishop’s Ranch, Healdsburg</w:t>
      </w:r>
    </w:p>
    <w:p w14:paraId="58BC6D22" w14:textId="77777777" w:rsidR="002B29EE" w:rsidRPr="0024131F" w:rsidRDefault="002B29EE" w:rsidP="000148B6">
      <w:pPr>
        <w:spacing w:line="276" w:lineRule="auto"/>
        <w:rPr>
          <w:rFonts w:cs="Arial"/>
          <w:sz w:val="16"/>
          <w:szCs w:val="16"/>
        </w:rPr>
      </w:pPr>
    </w:p>
    <w:p w14:paraId="5D04B1E7" w14:textId="77777777" w:rsidR="002B29EE" w:rsidRDefault="002B29EE" w:rsidP="002B29EE">
      <w:pPr>
        <w:rPr>
          <w:b/>
          <w:u w:val="single"/>
        </w:rPr>
      </w:pPr>
    </w:p>
    <w:p w14:paraId="7AF38240" w14:textId="77777777" w:rsidR="0024131F" w:rsidRDefault="0024131F" w:rsidP="002B29EE">
      <w:pPr>
        <w:rPr>
          <w:b/>
          <w:u w:val="single"/>
        </w:rPr>
      </w:pPr>
    </w:p>
    <w:p w14:paraId="6AD8CD07" w14:textId="77777777" w:rsidR="0024131F" w:rsidRDefault="0024131F" w:rsidP="002B29EE">
      <w:pPr>
        <w:rPr>
          <w:b/>
          <w:u w:val="single"/>
        </w:rPr>
      </w:pPr>
    </w:p>
    <w:p w14:paraId="1A3E8872" w14:textId="77777777" w:rsidR="0024131F" w:rsidRDefault="0024131F" w:rsidP="002B29EE">
      <w:pPr>
        <w:rPr>
          <w:b/>
          <w:u w:val="single"/>
        </w:rPr>
      </w:pPr>
    </w:p>
    <w:p w14:paraId="6C053D7A" w14:textId="77777777" w:rsidR="0024131F" w:rsidRDefault="0024131F" w:rsidP="002B29EE">
      <w:pPr>
        <w:rPr>
          <w:b/>
          <w:u w:val="single"/>
        </w:rPr>
      </w:pPr>
    </w:p>
    <w:p w14:paraId="201456C7" w14:textId="77777777" w:rsidR="0024131F" w:rsidRDefault="0024131F" w:rsidP="002B29EE">
      <w:pPr>
        <w:rPr>
          <w:b/>
          <w:u w:val="single"/>
        </w:rPr>
      </w:pPr>
    </w:p>
    <w:p w14:paraId="4751C1AC" w14:textId="77777777" w:rsidR="0024131F" w:rsidRDefault="0024131F" w:rsidP="002B29EE">
      <w:pPr>
        <w:rPr>
          <w:b/>
          <w:u w:val="single"/>
        </w:rPr>
      </w:pPr>
    </w:p>
    <w:p w14:paraId="267FB1DC" w14:textId="77777777" w:rsidR="0024131F" w:rsidRDefault="0024131F" w:rsidP="002B29EE">
      <w:pPr>
        <w:rPr>
          <w:b/>
          <w:u w:val="single"/>
        </w:rPr>
      </w:pPr>
    </w:p>
    <w:p w14:paraId="0BD71E9D" w14:textId="77777777" w:rsidR="0024131F" w:rsidRDefault="0024131F" w:rsidP="002B29EE">
      <w:pPr>
        <w:rPr>
          <w:b/>
          <w:u w:val="single"/>
        </w:rPr>
      </w:pPr>
    </w:p>
    <w:p w14:paraId="56BE30C5" w14:textId="77777777" w:rsidR="0024131F" w:rsidRDefault="0024131F" w:rsidP="002B29EE">
      <w:pPr>
        <w:rPr>
          <w:b/>
          <w:u w:val="single"/>
        </w:rPr>
      </w:pPr>
    </w:p>
    <w:p w14:paraId="5961D732" w14:textId="77777777" w:rsidR="0024131F" w:rsidRDefault="0024131F" w:rsidP="002B29EE">
      <w:pPr>
        <w:rPr>
          <w:b/>
          <w:u w:val="single"/>
        </w:rPr>
      </w:pPr>
    </w:p>
    <w:p w14:paraId="19898D02" w14:textId="77777777" w:rsidR="0024131F" w:rsidRDefault="0024131F" w:rsidP="002B29EE">
      <w:pPr>
        <w:rPr>
          <w:b/>
          <w:u w:val="single"/>
        </w:rPr>
      </w:pPr>
    </w:p>
    <w:p w14:paraId="4CF33229" w14:textId="77777777" w:rsidR="0024131F" w:rsidRDefault="0024131F" w:rsidP="002B29EE">
      <w:pPr>
        <w:rPr>
          <w:b/>
          <w:u w:val="single"/>
        </w:rPr>
      </w:pPr>
    </w:p>
    <w:p w14:paraId="28D81DB9" w14:textId="77777777" w:rsidR="0024131F" w:rsidRDefault="0024131F" w:rsidP="002B29EE">
      <w:pPr>
        <w:rPr>
          <w:b/>
          <w:u w:val="single"/>
        </w:rPr>
      </w:pPr>
    </w:p>
    <w:p w14:paraId="05F8F8FC" w14:textId="77777777" w:rsidR="0024131F" w:rsidRDefault="0024131F" w:rsidP="002B29EE">
      <w:pPr>
        <w:rPr>
          <w:b/>
          <w:u w:val="single"/>
        </w:rPr>
      </w:pPr>
    </w:p>
    <w:p w14:paraId="3B74868E" w14:textId="77777777" w:rsidR="0024131F" w:rsidRDefault="0024131F" w:rsidP="002B29EE">
      <w:pPr>
        <w:rPr>
          <w:b/>
          <w:u w:val="single"/>
        </w:rPr>
      </w:pPr>
    </w:p>
    <w:p w14:paraId="005AD978" w14:textId="77777777" w:rsidR="0024131F" w:rsidRDefault="0024131F" w:rsidP="002B29EE">
      <w:pPr>
        <w:rPr>
          <w:b/>
          <w:u w:val="single"/>
        </w:rPr>
      </w:pPr>
    </w:p>
    <w:p w14:paraId="385588F1" w14:textId="77777777" w:rsidR="0024131F" w:rsidRDefault="0024131F" w:rsidP="002B29EE">
      <w:pPr>
        <w:rPr>
          <w:b/>
          <w:u w:val="single"/>
        </w:rPr>
      </w:pPr>
    </w:p>
    <w:p w14:paraId="44734FCE" w14:textId="77777777" w:rsidR="0024131F" w:rsidRDefault="0024131F" w:rsidP="002B29EE">
      <w:pPr>
        <w:rPr>
          <w:b/>
          <w:u w:val="single"/>
        </w:rPr>
      </w:pPr>
    </w:p>
    <w:p w14:paraId="02F39586" w14:textId="77777777" w:rsidR="0024131F" w:rsidRDefault="0024131F" w:rsidP="002B29EE">
      <w:pPr>
        <w:rPr>
          <w:b/>
          <w:u w:val="single"/>
        </w:rPr>
      </w:pPr>
    </w:p>
    <w:p w14:paraId="113F31BA" w14:textId="77777777" w:rsidR="00A945E0" w:rsidRDefault="00A945E0" w:rsidP="002B29EE">
      <w:pPr>
        <w:rPr>
          <w:b/>
          <w:u w:val="single"/>
        </w:rPr>
      </w:pPr>
    </w:p>
    <w:p w14:paraId="55BBDEE4" w14:textId="77777777" w:rsidR="0024131F" w:rsidRDefault="0024131F" w:rsidP="002B29EE">
      <w:pPr>
        <w:rPr>
          <w:b/>
          <w:u w:val="single"/>
        </w:rPr>
      </w:pPr>
    </w:p>
    <w:p w14:paraId="1AAA9144" w14:textId="77777777" w:rsidR="0024131F" w:rsidRPr="00CD3189" w:rsidRDefault="0024131F" w:rsidP="0024131F">
      <w:pPr>
        <w:pStyle w:val="Heading2"/>
      </w:pPr>
      <w:r>
        <w:lastRenderedPageBreak/>
        <w:t xml:space="preserve">Outreach Report </w:t>
      </w:r>
      <w:r w:rsidRPr="00451759">
        <w:rPr>
          <w:sz w:val="24"/>
          <w:szCs w:val="24"/>
        </w:rPr>
        <w:t>-</w:t>
      </w:r>
      <w:r>
        <w:t xml:space="preserve"> </w:t>
      </w:r>
      <w:r>
        <w:rPr>
          <w:sz w:val="24"/>
        </w:rPr>
        <w:t>by Steve Yuen</w:t>
      </w:r>
      <w:r>
        <w:t xml:space="preserve"> </w:t>
      </w:r>
    </w:p>
    <w:p w14:paraId="2362A6ED" w14:textId="77777777" w:rsidR="0024131F" w:rsidRDefault="0024131F" w:rsidP="002B29EE">
      <w:pPr>
        <w:rPr>
          <w:b/>
          <w:u w:val="single"/>
        </w:rPr>
      </w:pPr>
    </w:p>
    <w:p w14:paraId="1829DA44" w14:textId="5621B9AC" w:rsidR="002B29EE" w:rsidRDefault="00B452BC" w:rsidP="002B29EE">
      <w:pPr>
        <w:rPr>
          <w:b/>
          <w:u w:val="single"/>
        </w:rPr>
      </w:pPr>
      <w:r>
        <w:rPr>
          <w:b/>
          <w:noProof/>
          <w:u w:val="single"/>
        </w:rPr>
        <w:drawing>
          <wp:inline distT="0" distB="0" distL="0" distR="0" wp14:anchorId="177C3274" wp14:editId="725C331C">
            <wp:extent cx="5934075" cy="5057775"/>
            <wp:effectExtent l="0" t="0" r="9525" b="9525"/>
            <wp:docPr id="4" name="Picture 4" descr="SOS3_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S3_4-3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5057775"/>
                    </a:xfrm>
                    <a:prstGeom prst="rect">
                      <a:avLst/>
                    </a:prstGeom>
                    <a:noFill/>
                    <a:ln>
                      <a:noFill/>
                    </a:ln>
                  </pic:spPr>
                </pic:pic>
              </a:graphicData>
            </a:graphic>
          </wp:inline>
        </w:drawing>
      </w:r>
    </w:p>
    <w:p w14:paraId="18A71309" w14:textId="77777777" w:rsidR="002B29EE" w:rsidRDefault="002B29EE" w:rsidP="002B29EE">
      <w:pPr>
        <w:rPr>
          <w:b/>
          <w:u w:val="single"/>
        </w:rPr>
      </w:pPr>
    </w:p>
    <w:p w14:paraId="67298D95" w14:textId="1E3EAAE7" w:rsidR="002B29EE" w:rsidRDefault="002B29EE" w:rsidP="002B29EE">
      <w:r w:rsidRPr="00A9780E">
        <w:rPr>
          <w:b/>
          <w:u w:val="single"/>
        </w:rPr>
        <w:t>Sandwiches on Sunday</w:t>
      </w:r>
      <w:r>
        <w:rPr>
          <w:b/>
          <w:u w:val="single"/>
        </w:rPr>
        <w:t xml:space="preserve"> (SOS)</w:t>
      </w:r>
      <w:r>
        <w:t>:  W</w:t>
      </w:r>
      <w:r w:rsidRPr="00B10944">
        <w:t xml:space="preserve">e served chicken and rice, salad, and bread to 60 people at the Fair Oaks Community Center on April 30th.  </w:t>
      </w:r>
      <w:r>
        <w:t>A</w:t>
      </w:r>
      <w:r w:rsidRPr="00B10944">
        <w:t xml:space="preserve"> Children’s Day festival in the parking lot</w:t>
      </w:r>
      <w:r>
        <w:t xml:space="preserve"> provided a minor delay</w:t>
      </w:r>
      <w:r w:rsidRPr="00B10944">
        <w:t xml:space="preserve">, </w:t>
      </w:r>
      <w:r>
        <w:t>and</w:t>
      </w:r>
      <w:r w:rsidRPr="00B10944">
        <w:t xml:space="preserve"> everyone managed to </w:t>
      </w:r>
      <w:r>
        <w:t xml:space="preserve">find </w:t>
      </w:r>
      <w:r w:rsidRPr="00B10944">
        <w:t>their way around the buildings to the back entrance and the picnic table</w:t>
      </w:r>
      <w:r>
        <w:t>.</w:t>
      </w:r>
    </w:p>
    <w:p w14:paraId="49C47C46" w14:textId="77777777" w:rsidR="0024131F" w:rsidRDefault="0024131F" w:rsidP="002B29EE"/>
    <w:p w14:paraId="402971FC" w14:textId="77777777" w:rsidR="002B29EE" w:rsidRDefault="002B29EE" w:rsidP="002B29EE">
      <w:r w:rsidRPr="00B10944">
        <w:t xml:space="preserve">Though we prepared enough food for 100 people, an hour later it was all gone, packed in containers that diners took home with their bagged lunches.  Thanks go to our servers: Leda Girardi, </w:t>
      </w:r>
      <w:r>
        <w:t xml:space="preserve">David McIntyre, </w:t>
      </w:r>
      <w:r w:rsidRPr="00B10944">
        <w:t xml:space="preserve">Clara Padilla, Rob Richards, </w:t>
      </w:r>
      <w:r>
        <w:t xml:space="preserve">Cathy Rincon, Brett Yates, David Yates, Lauren Yates, Susan Yates, </w:t>
      </w:r>
      <w:r w:rsidRPr="00B10944">
        <w:t xml:space="preserve">and Steve Yuen. The next SOS will be on </w:t>
      </w:r>
      <w:r w:rsidRPr="00B10944">
        <w:rPr>
          <w:b/>
        </w:rPr>
        <w:t>July 30</w:t>
      </w:r>
      <w:r w:rsidRPr="00B10944">
        <w:rPr>
          <w:b/>
          <w:vertAlign w:val="superscript"/>
        </w:rPr>
        <w:t>th</w:t>
      </w:r>
      <w:r>
        <w:t xml:space="preserve">, when we will be serving baked lasagna. Please contact Rob Richards (577-8924, </w:t>
      </w:r>
      <w:r w:rsidRPr="00CF5375">
        <w:t>rob.richards@tensorlabs.com</w:t>
      </w:r>
      <w:r>
        <w:t>) if you have any questions.</w:t>
      </w:r>
    </w:p>
    <w:p w14:paraId="110696C2" w14:textId="77777777" w:rsidR="002B29EE" w:rsidRDefault="002B29EE" w:rsidP="002B29EE"/>
    <w:p w14:paraId="44D24B85" w14:textId="77777777" w:rsidR="002B29EE" w:rsidRDefault="002B29EE" w:rsidP="002B29EE">
      <w:r w:rsidRPr="00475DAE">
        <w:rPr>
          <w:b/>
          <w:u w:val="single"/>
        </w:rPr>
        <w:t>United Thank Offering:</w:t>
      </w:r>
      <w:r>
        <w:t xml:space="preserve"> Thanks to everyone who donated to the United Thank Offering during May.  Offerings from parishes will be presented at the Diocesan Convention in October. The United Thank Offering </w:t>
      </w:r>
      <w:r w:rsidRPr="00E667E0">
        <w:t>has supported the missions of the Episcopal Church since 1889.</w:t>
      </w:r>
    </w:p>
    <w:p w14:paraId="6ADC8240" w14:textId="77777777" w:rsidR="0024131F" w:rsidRDefault="0024131F" w:rsidP="002B29EE">
      <w:pPr>
        <w:rPr>
          <w:b/>
          <w:u w:val="single"/>
        </w:rPr>
      </w:pPr>
    </w:p>
    <w:p w14:paraId="13EAD269" w14:textId="77777777" w:rsidR="002B29EE" w:rsidRDefault="002B29EE" w:rsidP="002B29EE">
      <w:r w:rsidRPr="00475DAE">
        <w:rPr>
          <w:b/>
          <w:u w:val="single"/>
        </w:rPr>
        <w:lastRenderedPageBreak/>
        <w:t xml:space="preserve">Humanitarian Aid to </w:t>
      </w:r>
      <w:r>
        <w:rPr>
          <w:b/>
          <w:u w:val="single"/>
        </w:rPr>
        <w:t xml:space="preserve">the Diocese of </w:t>
      </w:r>
      <w:r w:rsidRPr="00475DAE">
        <w:rPr>
          <w:b/>
          <w:u w:val="single"/>
        </w:rPr>
        <w:t>Venezuela:</w:t>
      </w:r>
      <w:r>
        <w:t xml:space="preserve">  Venezuela was once the most prosperous economy in South America, but a decade of falling oil prices and economic mismanagement has resulted in a humanitarian crisis. The degree of the collapse has been startling. From the Wall Street Journal on May 5, 2017 (</w:t>
      </w:r>
      <w:r w:rsidRPr="00783CCE">
        <w:t>https://www.wsj.com/articles/venezuela-is-starving-1493995317</w:t>
      </w:r>
      <w:r>
        <w:t>):</w:t>
      </w:r>
    </w:p>
    <w:p w14:paraId="3296D3D9" w14:textId="77777777" w:rsidR="002B29EE" w:rsidRDefault="002B29EE" w:rsidP="002B29EE"/>
    <w:p w14:paraId="5F49ED2B" w14:textId="77777777" w:rsidR="002B29EE" w:rsidRPr="00627DA2" w:rsidRDefault="002B29EE" w:rsidP="002B29EE">
      <w:pPr>
        <w:ind w:left="720" w:right="720"/>
      </w:pPr>
      <w:r w:rsidRPr="00627DA2">
        <w:t>Hordes of people, many with children in tow, rummage through garbage, an uncommon sight a year ago. People in the countryside pick farms clean at night, stealing everything from fruits hanging on trees to pumpkins on the ground, adding to the misery of farmers hurt by shortages of seed and fertilizer. Looters target food stores. Families padlock their refrigerators.</w:t>
      </w:r>
    </w:p>
    <w:p w14:paraId="321C7372" w14:textId="77777777" w:rsidR="002B29EE" w:rsidRDefault="002B29EE" w:rsidP="002B29EE">
      <w:pPr>
        <w:ind w:left="720" w:right="720"/>
      </w:pPr>
    </w:p>
    <w:p w14:paraId="0885BAAD" w14:textId="77777777" w:rsidR="002B29EE" w:rsidRDefault="002B29EE" w:rsidP="002B29EE">
      <w:r>
        <w:t>The government of Venezuela has refused to accept aid from international relief organizations like the Red Cross and WHO. However, assistance may be sent indirectly through Catholic Charities, the Episcopal Church, and other religious organizations. (The Diocese of Venezuela is a member of the Episcopal Church of the United States.)</w:t>
      </w:r>
    </w:p>
    <w:p w14:paraId="0D5745A9" w14:textId="77777777" w:rsidR="002B29EE" w:rsidRDefault="002B29EE" w:rsidP="002B29EE"/>
    <w:p w14:paraId="68180A75" w14:textId="77777777" w:rsidR="002B29EE" w:rsidRDefault="002B29EE" w:rsidP="002B29EE">
      <w:r>
        <w:t>During the month of June St. Ambrose will be donating to the Diocese of Venezuela.  If you would like to add an individual tax-deductible contribution, please make a separate check to St. Ambrose Episcopal Church, designated “Venezuela”, and include it in the Sunday collection or send it to the church office.  All donations will be sent to an account through which aid will be transmitted to our sister Diocese. Please direct your questions to Steve Yuen (</w:t>
      </w:r>
      <w:r w:rsidRPr="00BB0FE6">
        <w:t>stevebyuen@aol.com</w:t>
      </w:r>
      <w:r>
        <w:t>, 341-1966) or Father Ota (</w:t>
      </w:r>
      <w:r w:rsidRPr="00BB0FE6">
        <w:t>dyota@mindspring.com</w:t>
      </w:r>
      <w:r>
        <w:t>, 574-1369)</w:t>
      </w:r>
    </w:p>
    <w:p w14:paraId="7D560ED4" w14:textId="77777777" w:rsidR="002B29EE" w:rsidRPr="00475DAE" w:rsidRDefault="002B29EE" w:rsidP="002B29EE"/>
    <w:p w14:paraId="6983E388" w14:textId="77777777" w:rsidR="002B29EE" w:rsidRDefault="002B29EE" w:rsidP="002B29EE">
      <w:r w:rsidRPr="005A2079">
        <w:rPr>
          <w:b/>
          <w:u w:val="single"/>
        </w:rPr>
        <w:t>Outreach Donations</w:t>
      </w:r>
      <w:r>
        <w:t>:  At its May 7th meeting the Outreach Committee unanimously approved $1,590 in donations, as shown below. The total year-to-date is $4,770, and the Outreach budget for 2017 is $8,500:</w:t>
      </w:r>
    </w:p>
    <w:p w14:paraId="03BCD6D0" w14:textId="77777777" w:rsidR="002B29EE" w:rsidRDefault="002B29EE" w:rsidP="002B29EE"/>
    <w:tbl>
      <w:tblPr>
        <w:tblW w:w="0" w:type="auto"/>
        <w:jc w:val="center"/>
        <w:tblLayout w:type="fixed"/>
        <w:tblCellMar>
          <w:left w:w="115" w:type="dxa"/>
          <w:right w:w="115" w:type="dxa"/>
        </w:tblCellMar>
        <w:tblLook w:val="04A0" w:firstRow="1" w:lastRow="0" w:firstColumn="1" w:lastColumn="0" w:noHBand="0" w:noVBand="1"/>
      </w:tblPr>
      <w:tblGrid>
        <w:gridCol w:w="5760"/>
        <w:gridCol w:w="307"/>
        <w:gridCol w:w="1440"/>
        <w:gridCol w:w="1440"/>
      </w:tblGrid>
      <w:tr w:rsidR="002B29EE" w:rsidRPr="00D32B38" w14:paraId="4F1E9425" w14:textId="77777777" w:rsidTr="00FD5094">
        <w:trPr>
          <w:trHeight w:val="542"/>
          <w:jc w:val="center"/>
        </w:trPr>
        <w:tc>
          <w:tcPr>
            <w:tcW w:w="5760" w:type="dxa"/>
            <w:vAlign w:val="bottom"/>
          </w:tcPr>
          <w:p w14:paraId="7E89AD72" w14:textId="77777777" w:rsidR="002B29EE" w:rsidRPr="00D32B38" w:rsidRDefault="002B29EE" w:rsidP="00FD5094">
            <w:pPr>
              <w:rPr>
                <w:u w:val="single"/>
              </w:rPr>
            </w:pPr>
            <w:r w:rsidRPr="00D32B38">
              <w:rPr>
                <w:u w:val="single"/>
              </w:rPr>
              <w:t>Program</w:t>
            </w:r>
          </w:p>
        </w:tc>
        <w:tc>
          <w:tcPr>
            <w:tcW w:w="307" w:type="dxa"/>
            <w:vAlign w:val="bottom"/>
          </w:tcPr>
          <w:p w14:paraId="02CFDDFD" w14:textId="77777777" w:rsidR="002B29EE" w:rsidRPr="00D32B38" w:rsidRDefault="002B29EE" w:rsidP="00FD5094">
            <w:pPr>
              <w:jc w:val="center"/>
            </w:pPr>
          </w:p>
        </w:tc>
        <w:tc>
          <w:tcPr>
            <w:tcW w:w="1440" w:type="dxa"/>
          </w:tcPr>
          <w:p w14:paraId="7B83D1DA" w14:textId="77777777" w:rsidR="002B29EE" w:rsidRDefault="002B29EE" w:rsidP="00FD5094">
            <w:pPr>
              <w:tabs>
                <w:tab w:val="decimal" w:pos="780"/>
              </w:tabs>
              <w:jc w:val="center"/>
            </w:pPr>
            <w:r w:rsidRPr="00D32B38">
              <w:t>Approved</w:t>
            </w:r>
          </w:p>
          <w:p w14:paraId="0B169914" w14:textId="77777777" w:rsidR="002B29EE" w:rsidRPr="00E17109" w:rsidRDefault="002B29EE" w:rsidP="00FD5094">
            <w:pPr>
              <w:tabs>
                <w:tab w:val="decimal" w:pos="780"/>
              </w:tabs>
              <w:jc w:val="center"/>
            </w:pPr>
            <w:r>
              <w:t xml:space="preserve"> </w:t>
            </w:r>
            <w:r>
              <w:rPr>
                <w:u w:val="single"/>
              </w:rPr>
              <w:t xml:space="preserve">Feb 12       </w:t>
            </w:r>
          </w:p>
        </w:tc>
        <w:tc>
          <w:tcPr>
            <w:tcW w:w="1440" w:type="dxa"/>
          </w:tcPr>
          <w:p w14:paraId="7CFB48A3" w14:textId="77777777" w:rsidR="002B29EE" w:rsidRPr="00D32B38" w:rsidRDefault="002B29EE" w:rsidP="00FD5094">
            <w:pPr>
              <w:jc w:val="center"/>
              <w:rPr>
                <w:b/>
                <w:u w:val="single"/>
              </w:rPr>
            </w:pPr>
            <w:r w:rsidRPr="00D32B38">
              <w:rPr>
                <w:b/>
              </w:rPr>
              <w:t>Approved</w:t>
            </w:r>
            <w:r>
              <w:rPr>
                <w:b/>
                <w:u w:val="single"/>
              </w:rPr>
              <w:t xml:space="preserve"> May 7</w:t>
            </w:r>
          </w:p>
        </w:tc>
      </w:tr>
      <w:tr w:rsidR="002B29EE" w:rsidRPr="00D32B38" w14:paraId="0A981A65" w14:textId="77777777" w:rsidTr="00FD5094">
        <w:trPr>
          <w:trHeight w:val="278"/>
          <w:jc w:val="center"/>
        </w:trPr>
        <w:tc>
          <w:tcPr>
            <w:tcW w:w="5760" w:type="dxa"/>
            <w:vAlign w:val="bottom"/>
          </w:tcPr>
          <w:p w14:paraId="63261DE4" w14:textId="77777777" w:rsidR="002B29EE" w:rsidRPr="00D32B38" w:rsidRDefault="002B29EE" w:rsidP="00FD5094">
            <w:r w:rsidRPr="00D32B38">
              <w:t>CALL Primrose – Safeway Gift cards</w:t>
            </w:r>
          </w:p>
        </w:tc>
        <w:tc>
          <w:tcPr>
            <w:tcW w:w="307" w:type="dxa"/>
            <w:vAlign w:val="bottom"/>
          </w:tcPr>
          <w:p w14:paraId="4855947C" w14:textId="77777777" w:rsidR="002B29EE" w:rsidRPr="00D32B38" w:rsidRDefault="002B29EE" w:rsidP="00FD5094"/>
        </w:tc>
        <w:tc>
          <w:tcPr>
            <w:tcW w:w="1440" w:type="dxa"/>
            <w:vAlign w:val="bottom"/>
          </w:tcPr>
          <w:p w14:paraId="162E3F07" w14:textId="77777777" w:rsidR="002B29EE" w:rsidRPr="00D32B38" w:rsidRDefault="002B29EE" w:rsidP="00FD5094">
            <w:pPr>
              <w:tabs>
                <w:tab w:val="decimal" w:pos="900"/>
              </w:tabs>
            </w:pPr>
            <w:r w:rsidRPr="00D32B38">
              <w:t>$   80</w:t>
            </w:r>
          </w:p>
        </w:tc>
        <w:tc>
          <w:tcPr>
            <w:tcW w:w="1440" w:type="dxa"/>
            <w:vAlign w:val="bottom"/>
          </w:tcPr>
          <w:p w14:paraId="0734AB31" w14:textId="77777777" w:rsidR="002B29EE" w:rsidRPr="00D32B38" w:rsidRDefault="002B29EE" w:rsidP="00FD5094">
            <w:pPr>
              <w:tabs>
                <w:tab w:val="decimal" w:pos="780"/>
              </w:tabs>
              <w:rPr>
                <w:b/>
              </w:rPr>
            </w:pPr>
          </w:p>
        </w:tc>
      </w:tr>
      <w:tr w:rsidR="002B29EE" w:rsidRPr="00D32B38" w14:paraId="39D9D492" w14:textId="77777777" w:rsidTr="00FD5094">
        <w:trPr>
          <w:trHeight w:val="278"/>
          <w:jc w:val="center"/>
        </w:trPr>
        <w:tc>
          <w:tcPr>
            <w:tcW w:w="5760" w:type="dxa"/>
            <w:vAlign w:val="bottom"/>
          </w:tcPr>
          <w:p w14:paraId="083952E3" w14:textId="77777777" w:rsidR="002B29EE" w:rsidRPr="00D32B38" w:rsidRDefault="002B29EE" w:rsidP="00FD5094">
            <w:pPr>
              <w:rPr>
                <w:b/>
              </w:rPr>
            </w:pPr>
            <w:r>
              <w:rPr>
                <w:b/>
              </w:rPr>
              <w:t>Cambodia Academy</w:t>
            </w:r>
          </w:p>
        </w:tc>
        <w:tc>
          <w:tcPr>
            <w:tcW w:w="307" w:type="dxa"/>
            <w:vAlign w:val="bottom"/>
          </w:tcPr>
          <w:p w14:paraId="1A2D78CD" w14:textId="77777777" w:rsidR="002B29EE" w:rsidRPr="00D32B38" w:rsidRDefault="002B29EE" w:rsidP="00FD5094"/>
        </w:tc>
        <w:tc>
          <w:tcPr>
            <w:tcW w:w="1440" w:type="dxa"/>
            <w:vAlign w:val="bottom"/>
          </w:tcPr>
          <w:p w14:paraId="5D801C00" w14:textId="77777777" w:rsidR="002B29EE" w:rsidRPr="00D32B38" w:rsidRDefault="002B29EE" w:rsidP="00FD5094">
            <w:pPr>
              <w:tabs>
                <w:tab w:val="decimal" w:pos="900"/>
              </w:tabs>
            </w:pPr>
          </w:p>
        </w:tc>
        <w:tc>
          <w:tcPr>
            <w:tcW w:w="1440" w:type="dxa"/>
            <w:vAlign w:val="bottom"/>
          </w:tcPr>
          <w:p w14:paraId="16BF0970" w14:textId="77777777" w:rsidR="002B29EE" w:rsidRPr="00D32B38" w:rsidRDefault="002B29EE" w:rsidP="00FD5094">
            <w:pPr>
              <w:tabs>
                <w:tab w:val="decimal" w:pos="780"/>
              </w:tabs>
              <w:rPr>
                <w:b/>
              </w:rPr>
            </w:pPr>
            <w:r>
              <w:rPr>
                <w:b/>
              </w:rPr>
              <w:t>$ 59</w:t>
            </w:r>
            <w:r w:rsidRPr="00D32B38">
              <w:rPr>
                <w:b/>
              </w:rPr>
              <w:t>0</w:t>
            </w:r>
          </w:p>
        </w:tc>
      </w:tr>
      <w:tr w:rsidR="002B29EE" w:rsidRPr="00D32B38" w14:paraId="09D051A9" w14:textId="77777777" w:rsidTr="00FD5094">
        <w:trPr>
          <w:trHeight w:val="278"/>
          <w:jc w:val="center"/>
        </w:trPr>
        <w:tc>
          <w:tcPr>
            <w:tcW w:w="5760" w:type="dxa"/>
            <w:vAlign w:val="bottom"/>
          </w:tcPr>
          <w:p w14:paraId="74BCB86E" w14:textId="77777777" w:rsidR="002B29EE" w:rsidRPr="00D32B38" w:rsidRDefault="002B29EE" w:rsidP="00FD5094">
            <w:r w:rsidRPr="00D32B38">
              <w:t>Church Divinity School of the Pacific</w:t>
            </w:r>
          </w:p>
        </w:tc>
        <w:tc>
          <w:tcPr>
            <w:tcW w:w="307" w:type="dxa"/>
            <w:vAlign w:val="bottom"/>
          </w:tcPr>
          <w:p w14:paraId="06FC5A89" w14:textId="77777777" w:rsidR="002B29EE" w:rsidRPr="00D32B38" w:rsidRDefault="002B29EE" w:rsidP="00FD5094"/>
        </w:tc>
        <w:tc>
          <w:tcPr>
            <w:tcW w:w="1440" w:type="dxa"/>
            <w:vAlign w:val="bottom"/>
          </w:tcPr>
          <w:p w14:paraId="1A29F5F1" w14:textId="77777777" w:rsidR="002B29EE" w:rsidRPr="00D32B38" w:rsidRDefault="002B29EE" w:rsidP="00FD5094">
            <w:pPr>
              <w:tabs>
                <w:tab w:val="decimal" w:pos="900"/>
              </w:tabs>
            </w:pPr>
            <w:r w:rsidRPr="00D32B38">
              <w:t>1,800</w:t>
            </w:r>
          </w:p>
        </w:tc>
        <w:tc>
          <w:tcPr>
            <w:tcW w:w="1440" w:type="dxa"/>
            <w:vAlign w:val="bottom"/>
          </w:tcPr>
          <w:p w14:paraId="56CCCC8E" w14:textId="77777777" w:rsidR="002B29EE" w:rsidRPr="00D32B38" w:rsidRDefault="002B29EE" w:rsidP="00FD5094">
            <w:pPr>
              <w:tabs>
                <w:tab w:val="decimal" w:pos="780"/>
              </w:tabs>
              <w:rPr>
                <w:b/>
              </w:rPr>
            </w:pPr>
          </w:p>
        </w:tc>
      </w:tr>
      <w:tr w:rsidR="002B29EE" w:rsidRPr="00D32B38" w14:paraId="29316FBB" w14:textId="77777777" w:rsidTr="00FD5094">
        <w:trPr>
          <w:trHeight w:val="278"/>
          <w:jc w:val="center"/>
        </w:trPr>
        <w:tc>
          <w:tcPr>
            <w:tcW w:w="5760" w:type="dxa"/>
            <w:vAlign w:val="bottom"/>
          </w:tcPr>
          <w:p w14:paraId="17D96D5B" w14:textId="77777777" w:rsidR="002B29EE" w:rsidRPr="00D32B38" w:rsidRDefault="002B29EE" w:rsidP="00FD5094">
            <w:pPr>
              <w:rPr>
                <w:b/>
              </w:rPr>
            </w:pPr>
            <w:r w:rsidRPr="00D32B38">
              <w:rPr>
                <w:b/>
              </w:rPr>
              <w:t>El Buen Pa</w:t>
            </w:r>
            <w:r>
              <w:rPr>
                <w:b/>
              </w:rPr>
              <w:t xml:space="preserve">store – Musician </w:t>
            </w:r>
          </w:p>
        </w:tc>
        <w:tc>
          <w:tcPr>
            <w:tcW w:w="307" w:type="dxa"/>
            <w:vAlign w:val="bottom"/>
          </w:tcPr>
          <w:p w14:paraId="0B44EEF0" w14:textId="77777777" w:rsidR="002B29EE" w:rsidRPr="00D32B38" w:rsidRDefault="002B29EE" w:rsidP="00FD5094"/>
        </w:tc>
        <w:tc>
          <w:tcPr>
            <w:tcW w:w="1440" w:type="dxa"/>
            <w:vAlign w:val="bottom"/>
          </w:tcPr>
          <w:p w14:paraId="6E8F2D79" w14:textId="77777777" w:rsidR="002B29EE" w:rsidRPr="00D32B38" w:rsidRDefault="002B29EE" w:rsidP="00FD5094">
            <w:pPr>
              <w:tabs>
                <w:tab w:val="decimal" w:pos="900"/>
              </w:tabs>
            </w:pPr>
            <w:r w:rsidRPr="00D32B38">
              <w:t>600</w:t>
            </w:r>
          </w:p>
        </w:tc>
        <w:tc>
          <w:tcPr>
            <w:tcW w:w="1440" w:type="dxa"/>
            <w:vAlign w:val="bottom"/>
          </w:tcPr>
          <w:p w14:paraId="05D07552" w14:textId="77777777" w:rsidR="002B29EE" w:rsidRPr="00D32B38" w:rsidRDefault="002B29EE" w:rsidP="00FD5094">
            <w:pPr>
              <w:tabs>
                <w:tab w:val="decimal" w:pos="780"/>
              </w:tabs>
              <w:rPr>
                <w:b/>
              </w:rPr>
            </w:pPr>
            <w:r w:rsidRPr="00D32B38">
              <w:rPr>
                <w:b/>
              </w:rPr>
              <w:t>600</w:t>
            </w:r>
          </w:p>
        </w:tc>
      </w:tr>
      <w:tr w:rsidR="002B29EE" w:rsidRPr="00D32B38" w14:paraId="11A1161D" w14:textId="77777777" w:rsidTr="00FD5094">
        <w:trPr>
          <w:trHeight w:val="278"/>
          <w:jc w:val="center"/>
        </w:trPr>
        <w:tc>
          <w:tcPr>
            <w:tcW w:w="5760" w:type="dxa"/>
            <w:vAlign w:val="bottom"/>
          </w:tcPr>
          <w:p w14:paraId="68982176" w14:textId="77777777" w:rsidR="002B29EE" w:rsidRPr="00D32B38" w:rsidRDefault="002B29EE" w:rsidP="00FD5094">
            <w:r w:rsidRPr="00D32B38">
              <w:t>Home and Hope</w:t>
            </w:r>
          </w:p>
        </w:tc>
        <w:tc>
          <w:tcPr>
            <w:tcW w:w="307" w:type="dxa"/>
            <w:vAlign w:val="bottom"/>
          </w:tcPr>
          <w:p w14:paraId="2F48A57A" w14:textId="77777777" w:rsidR="002B29EE" w:rsidRPr="00D32B38" w:rsidRDefault="002B29EE" w:rsidP="00FD5094"/>
        </w:tc>
        <w:tc>
          <w:tcPr>
            <w:tcW w:w="1440" w:type="dxa"/>
            <w:vAlign w:val="bottom"/>
          </w:tcPr>
          <w:p w14:paraId="11010B98" w14:textId="77777777" w:rsidR="002B29EE" w:rsidRPr="00D32B38" w:rsidRDefault="002B29EE" w:rsidP="00FD5094">
            <w:pPr>
              <w:tabs>
                <w:tab w:val="decimal" w:pos="900"/>
              </w:tabs>
            </w:pPr>
            <w:r w:rsidRPr="00D32B38">
              <w:t>300</w:t>
            </w:r>
          </w:p>
        </w:tc>
        <w:tc>
          <w:tcPr>
            <w:tcW w:w="1440" w:type="dxa"/>
            <w:vAlign w:val="bottom"/>
          </w:tcPr>
          <w:p w14:paraId="70268AA0" w14:textId="77777777" w:rsidR="002B29EE" w:rsidRPr="00D32B38" w:rsidRDefault="002B29EE" w:rsidP="00FD5094">
            <w:pPr>
              <w:tabs>
                <w:tab w:val="decimal" w:pos="780"/>
              </w:tabs>
            </w:pPr>
          </w:p>
        </w:tc>
      </w:tr>
      <w:tr w:rsidR="002B29EE" w:rsidRPr="00D32B38" w14:paraId="78CE0150" w14:textId="77777777" w:rsidTr="00FD5094">
        <w:trPr>
          <w:trHeight w:val="278"/>
          <w:jc w:val="center"/>
        </w:trPr>
        <w:tc>
          <w:tcPr>
            <w:tcW w:w="5760" w:type="dxa"/>
            <w:vAlign w:val="bottom"/>
          </w:tcPr>
          <w:p w14:paraId="6BD9FEEB" w14:textId="77777777" w:rsidR="002B29EE" w:rsidRPr="00D32B38" w:rsidRDefault="002B29EE" w:rsidP="00FD5094">
            <w:r>
              <w:t>Hope Lutheran Church (Home and Hope supplies)</w:t>
            </w:r>
          </w:p>
        </w:tc>
        <w:tc>
          <w:tcPr>
            <w:tcW w:w="307" w:type="dxa"/>
            <w:vAlign w:val="bottom"/>
          </w:tcPr>
          <w:p w14:paraId="251579E7" w14:textId="77777777" w:rsidR="002B29EE" w:rsidRPr="00D32B38" w:rsidRDefault="002B29EE" w:rsidP="00FD5094"/>
        </w:tc>
        <w:tc>
          <w:tcPr>
            <w:tcW w:w="1440" w:type="dxa"/>
            <w:vAlign w:val="bottom"/>
          </w:tcPr>
          <w:p w14:paraId="43F26890" w14:textId="77777777" w:rsidR="002B29EE" w:rsidRPr="00D32B38" w:rsidRDefault="002B29EE" w:rsidP="00FD5094">
            <w:pPr>
              <w:tabs>
                <w:tab w:val="decimal" w:pos="900"/>
              </w:tabs>
            </w:pPr>
            <w:r>
              <w:t>100</w:t>
            </w:r>
          </w:p>
        </w:tc>
        <w:tc>
          <w:tcPr>
            <w:tcW w:w="1440" w:type="dxa"/>
            <w:vAlign w:val="bottom"/>
          </w:tcPr>
          <w:p w14:paraId="45A22764" w14:textId="77777777" w:rsidR="002B29EE" w:rsidRPr="00D32B38" w:rsidRDefault="002B29EE" w:rsidP="00FD5094">
            <w:pPr>
              <w:tabs>
                <w:tab w:val="decimal" w:pos="780"/>
              </w:tabs>
            </w:pPr>
          </w:p>
        </w:tc>
      </w:tr>
      <w:tr w:rsidR="002B29EE" w:rsidRPr="00D32B38" w14:paraId="43F523A0" w14:textId="77777777" w:rsidTr="00FD5094">
        <w:trPr>
          <w:trHeight w:val="263"/>
          <w:jc w:val="center"/>
        </w:trPr>
        <w:tc>
          <w:tcPr>
            <w:tcW w:w="5760" w:type="dxa"/>
            <w:vAlign w:val="bottom"/>
          </w:tcPr>
          <w:p w14:paraId="1215600A" w14:textId="77777777" w:rsidR="002B29EE" w:rsidRPr="00D32B38" w:rsidRDefault="002B29EE" w:rsidP="00FD5094">
            <w:pPr>
              <w:rPr>
                <w:b/>
              </w:rPr>
            </w:pPr>
            <w:r w:rsidRPr="00D32B38">
              <w:rPr>
                <w:b/>
              </w:rPr>
              <w:t>Ombudsman Services of San Mateo County</w:t>
            </w:r>
          </w:p>
        </w:tc>
        <w:tc>
          <w:tcPr>
            <w:tcW w:w="307" w:type="dxa"/>
            <w:vAlign w:val="bottom"/>
          </w:tcPr>
          <w:p w14:paraId="59120A6A" w14:textId="77777777" w:rsidR="002B29EE" w:rsidRPr="00D32B38" w:rsidRDefault="002B29EE" w:rsidP="00FD5094"/>
        </w:tc>
        <w:tc>
          <w:tcPr>
            <w:tcW w:w="1440" w:type="dxa"/>
            <w:vAlign w:val="bottom"/>
          </w:tcPr>
          <w:p w14:paraId="242679D9" w14:textId="77777777" w:rsidR="002B29EE" w:rsidRPr="00D32B38" w:rsidRDefault="002B29EE" w:rsidP="00FD5094">
            <w:pPr>
              <w:tabs>
                <w:tab w:val="decimal" w:pos="900"/>
              </w:tabs>
            </w:pPr>
          </w:p>
        </w:tc>
        <w:tc>
          <w:tcPr>
            <w:tcW w:w="1440" w:type="dxa"/>
            <w:vAlign w:val="bottom"/>
          </w:tcPr>
          <w:p w14:paraId="731D3E8A" w14:textId="77777777" w:rsidR="002B29EE" w:rsidRPr="00D32B38" w:rsidRDefault="002B29EE" w:rsidP="00FD5094">
            <w:pPr>
              <w:tabs>
                <w:tab w:val="decimal" w:pos="780"/>
              </w:tabs>
              <w:rPr>
                <w:b/>
              </w:rPr>
            </w:pPr>
            <w:r w:rsidRPr="00D32B38">
              <w:rPr>
                <w:b/>
              </w:rPr>
              <w:t>400</w:t>
            </w:r>
          </w:p>
        </w:tc>
      </w:tr>
      <w:tr w:rsidR="002B29EE" w:rsidRPr="00D32B38" w14:paraId="312C487D" w14:textId="77777777" w:rsidTr="00FD5094">
        <w:trPr>
          <w:trHeight w:val="278"/>
          <w:jc w:val="center"/>
        </w:trPr>
        <w:tc>
          <w:tcPr>
            <w:tcW w:w="5760" w:type="dxa"/>
            <w:vAlign w:val="bottom"/>
          </w:tcPr>
          <w:p w14:paraId="2E6495C1" w14:textId="77777777" w:rsidR="002B29EE" w:rsidRPr="00D32B38" w:rsidRDefault="002B29EE" w:rsidP="00FD5094">
            <w:r w:rsidRPr="00D32B38">
              <w:t>Sandwiches on Sunday (St. Pius Church)</w:t>
            </w:r>
          </w:p>
        </w:tc>
        <w:tc>
          <w:tcPr>
            <w:tcW w:w="307" w:type="dxa"/>
            <w:vAlign w:val="bottom"/>
          </w:tcPr>
          <w:p w14:paraId="63D1E4C7" w14:textId="77777777" w:rsidR="002B29EE" w:rsidRPr="00D32B38" w:rsidRDefault="002B29EE" w:rsidP="00FD5094">
            <w:pPr>
              <w:rPr>
                <w:i/>
                <w:iCs/>
              </w:rPr>
            </w:pPr>
          </w:p>
        </w:tc>
        <w:tc>
          <w:tcPr>
            <w:tcW w:w="1440" w:type="dxa"/>
            <w:vAlign w:val="bottom"/>
          </w:tcPr>
          <w:p w14:paraId="06429411" w14:textId="77777777" w:rsidR="002B29EE" w:rsidRPr="001F68F3" w:rsidRDefault="002B29EE" w:rsidP="00FD5094">
            <w:pPr>
              <w:tabs>
                <w:tab w:val="decimal" w:pos="900"/>
              </w:tabs>
            </w:pPr>
            <w:r>
              <w:rPr>
                <w:b/>
                <w:u w:val="single"/>
              </w:rPr>
              <w:t xml:space="preserve">         </w:t>
            </w:r>
            <w:r w:rsidRPr="001F68F3">
              <w:rPr>
                <w:u w:val="single"/>
              </w:rPr>
              <w:t>300 </w:t>
            </w:r>
          </w:p>
        </w:tc>
        <w:tc>
          <w:tcPr>
            <w:tcW w:w="1440" w:type="dxa"/>
            <w:vAlign w:val="bottom"/>
          </w:tcPr>
          <w:p w14:paraId="4337079F" w14:textId="77777777" w:rsidR="002B29EE" w:rsidRPr="00D32B38" w:rsidRDefault="002B29EE" w:rsidP="00FD5094">
            <w:pPr>
              <w:tabs>
                <w:tab w:val="decimal" w:pos="780"/>
              </w:tabs>
              <w:rPr>
                <w:b/>
                <w:u w:val="single"/>
              </w:rPr>
            </w:pPr>
            <w:r w:rsidRPr="00D32B38">
              <w:rPr>
                <w:b/>
                <w:u w:val="single"/>
              </w:rPr>
              <w:t xml:space="preserve">            </w:t>
            </w:r>
          </w:p>
        </w:tc>
      </w:tr>
      <w:tr w:rsidR="002B29EE" w:rsidRPr="00D32B38" w14:paraId="6438DBD0" w14:textId="77777777" w:rsidTr="00FD5094">
        <w:trPr>
          <w:trHeight w:val="278"/>
          <w:jc w:val="center"/>
        </w:trPr>
        <w:tc>
          <w:tcPr>
            <w:tcW w:w="5760" w:type="dxa"/>
            <w:vAlign w:val="bottom"/>
          </w:tcPr>
          <w:p w14:paraId="0AE5A234" w14:textId="77777777" w:rsidR="002B29EE" w:rsidRPr="00D32B38" w:rsidRDefault="002B29EE" w:rsidP="00FD5094">
            <w:pPr>
              <w:rPr>
                <w:bCs/>
              </w:rPr>
            </w:pPr>
            <w:r w:rsidRPr="00D32B38">
              <w:rPr>
                <w:bCs/>
              </w:rPr>
              <w:t>Total from Outreach Budget</w:t>
            </w:r>
          </w:p>
        </w:tc>
        <w:tc>
          <w:tcPr>
            <w:tcW w:w="307" w:type="dxa"/>
            <w:vAlign w:val="bottom"/>
          </w:tcPr>
          <w:p w14:paraId="268C609C" w14:textId="77777777" w:rsidR="002B29EE" w:rsidRPr="00D32B38" w:rsidRDefault="002B29EE" w:rsidP="00FD5094"/>
        </w:tc>
        <w:tc>
          <w:tcPr>
            <w:tcW w:w="1440" w:type="dxa"/>
            <w:vAlign w:val="bottom"/>
          </w:tcPr>
          <w:p w14:paraId="72631197" w14:textId="77777777" w:rsidR="002B29EE" w:rsidRPr="00D32B38" w:rsidRDefault="002B29EE" w:rsidP="00FD5094">
            <w:pPr>
              <w:tabs>
                <w:tab w:val="decimal" w:pos="900"/>
              </w:tabs>
            </w:pPr>
            <w:r>
              <w:t xml:space="preserve"> $   3,1</w:t>
            </w:r>
            <w:r w:rsidRPr="00D32B38">
              <w:t xml:space="preserve">80 </w:t>
            </w:r>
          </w:p>
        </w:tc>
        <w:tc>
          <w:tcPr>
            <w:tcW w:w="1440" w:type="dxa"/>
            <w:vAlign w:val="bottom"/>
          </w:tcPr>
          <w:p w14:paraId="5DA6D4A6" w14:textId="77777777" w:rsidR="002B29EE" w:rsidRPr="00D32B38" w:rsidRDefault="002B29EE" w:rsidP="00FD5094">
            <w:pPr>
              <w:tabs>
                <w:tab w:val="decimal" w:pos="780"/>
              </w:tabs>
              <w:rPr>
                <w:b/>
              </w:rPr>
            </w:pPr>
            <w:r>
              <w:rPr>
                <w:b/>
              </w:rPr>
              <w:t xml:space="preserve"> $ 1,59</w:t>
            </w:r>
            <w:r w:rsidRPr="00D32B38">
              <w:rPr>
                <w:b/>
              </w:rPr>
              <w:t>0</w:t>
            </w:r>
          </w:p>
        </w:tc>
      </w:tr>
      <w:tr w:rsidR="002B29EE" w:rsidRPr="00D32B38" w14:paraId="60231219" w14:textId="77777777" w:rsidTr="00FD5094">
        <w:trPr>
          <w:trHeight w:val="278"/>
          <w:jc w:val="center"/>
        </w:trPr>
        <w:tc>
          <w:tcPr>
            <w:tcW w:w="5760" w:type="dxa"/>
            <w:vAlign w:val="bottom"/>
          </w:tcPr>
          <w:p w14:paraId="7455AFE6" w14:textId="77777777" w:rsidR="002B29EE" w:rsidRPr="00D32B38" w:rsidRDefault="002B29EE" w:rsidP="00FD5094">
            <w:pPr>
              <w:rPr>
                <w:b/>
                <w:bCs/>
              </w:rPr>
            </w:pPr>
            <w:r w:rsidRPr="00D32B38">
              <w:rPr>
                <w:b/>
                <w:bCs/>
              </w:rPr>
              <w:t xml:space="preserve">  </w:t>
            </w:r>
          </w:p>
        </w:tc>
        <w:tc>
          <w:tcPr>
            <w:tcW w:w="307" w:type="dxa"/>
            <w:vAlign w:val="bottom"/>
          </w:tcPr>
          <w:p w14:paraId="1649F5A1" w14:textId="77777777" w:rsidR="002B29EE" w:rsidRPr="00D32B38" w:rsidRDefault="002B29EE" w:rsidP="00FD5094"/>
        </w:tc>
        <w:tc>
          <w:tcPr>
            <w:tcW w:w="1440" w:type="dxa"/>
            <w:vAlign w:val="bottom"/>
          </w:tcPr>
          <w:p w14:paraId="2E60EAB2" w14:textId="77777777" w:rsidR="002B29EE" w:rsidRPr="00D32B38" w:rsidRDefault="002B29EE" w:rsidP="00FD5094">
            <w:pPr>
              <w:tabs>
                <w:tab w:val="decimal" w:pos="780"/>
              </w:tabs>
            </w:pPr>
          </w:p>
        </w:tc>
        <w:tc>
          <w:tcPr>
            <w:tcW w:w="1440" w:type="dxa"/>
            <w:vAlign w:val="bottom"/>
          </w:tcPr>
          <w:p w14:paraId="571873E6" w14:textId="77777777" w:rsidR="002B29EE" w:rsidRPr="00D32B38" w:rsidRDefault="002B29EE" w:rsidP="00FD5094">
            <w:pPr>
              <w:tabs>
                <w:tab w:val="decimal" w:pos="780"/>
              </w:tabs>
            </w:pPr>
          </w:p>
        </w:tc>
      </w:tr>
    </w:tbl>
    <w:p w14:paraId="37A5865C" w14:textId="77777777" w:rsidR="002B29EE" w:rsidRPr="00D32B38" w:rsidRDefault="002B29EE" w:rsidP="002B29EE">
      <w:pPr>
        <w:rPr>
          <w:u w:val="single"/>
        </w:rPr>
      </w:pPr>
      <w:r>
        <w:rPr>
          <w:u w:val="single"/>
        </w:rPr>
        <w:t>Notes on May donations:</w:t>
      </w:r>
    </w:p>
    <w:p w14:paraId="64204C8A" w14:textId="77777777" w:rsidR="002B29EE" w:rsidRPr="00D32B38" w:rsidRDefault="002B29EE" w:rsidP="002B29EE">
      <w:pPr>
        <w:numPr>
          <w:ilvl w:val="0"/>
          <w:numId w:val="36"/>
        </w:numPr>
      </w:pPr>
      <w:r w:rsidRPr="00D32B38">
        <w:t xml:space="preserve">Cambodia Academy – this donation covers the </w:t>
      </w:r>
      <w:r>
        <w:t xml:space="preserve">$295 </w:t>
      </w:r>
      <w:r w:rsidRPr="00D32B38">
        <w:t xml:space="preserve">yearly cost of tuition, uniforms, books, food, and </w:t>
      </w:r>
      <w:r>
        <w:t>transportation for two students.</w:t>
      </w:r>
    </w:p>
    <w:p w14:paraId="46253129" w14:textId="77777777" w:rsidR="002B29EE" w:rsidRDefault="002B29EE" w:rsidP="002B29EE">
      <w:pPr>
        <w:numPr>
          <w:ilvl w:val="0"/>
          <w:numId w:val="36"/>
        </w:numPr>
      </w:pPr>
      <w:r w:rsidRPr="00D32B38">
        <w:t>El Buen Pastore – this is the second of three $600 installments</w:t>
      </w:r>
      <w:r>
        <w:t xml:space="preserve"> to the Peninsula’s Spanish-speaking Episcopal ministry</w:t>
      </w:r>
      <w:r w:rsidRPr="00D32B38">
        <w:t xml:space="preserve">. </w:t>
      </w:r>
    </w:p>
    <w:p w14:paraId="1BDBC25F" w14:textId="77777777" w:rsidR="002B29EE" w:rsidRPr="00D32B38" w:rsidRDefault="002B29EE" w:rsidP="002B29EE">
      <w:pPr>
        <w:numPr>
          <w:ilvl w:val="0"/>
          <w:numId w:val="36"/>
        </w:numPr>
      </w:pPr>
      <w:r>
        <w:t xml:space="preserve">Ombudsman (OSSMC)– </w:t>
      </w:r>
      <w:r w:rsidRPr="00D32B38">
        <w:t>Diane Robertson i</w:t>
      </w:r>
      <w:r>
        <w:t xml:space="preserve">s a volunteer and Tippy Irwin has recently retired as </w:t>
      </w:r>
      <w:r w:rsidRPr="00D32B38">
        <w:t xml:space="preserve">Executive Director. </w:t>
      </w:r>
      <w:r>
        <w:t>OSSMC</w:t>
      </w:r>
      <w:r w:rsidRPr="00D32B38">
        <w:t xml:space="preserve">’s </w:t>
      </w:r>
      <w:r>
        <w:t xml:space="preserve">charter is </w:t>
      </w:r>
      <w:r w:rsidRPr="00D32B38">
        <w:t xml:space="preserve">to ensure that long-term elder care facilities </w:t>
      </w:r>
      <w:r>
        <w:t>comply with health and safety codes. OSSMC receives some government funding, but it is reliant on grants and donations to fulfill its mission.</w:t>
      </w:r>
    </w:p>
    <w:p w14:paraId="7E4435E8" w14:textId="77777777" w:rsidR="000148B6" w:rsidRPr="000148B6" w:rsidRDefault="000148B6" w:rsidP="000148B6"/>
    <w:p w14:paraId="70FB6A30" w14:textId="4B7A6337" w:rsidR="004A7AE3" w:rsidRPr="004A7AE3" w:rsidRDefault="003A6E26" w:rsidP="004A7AE3">
      <w:pPr>
        <w:pStyle w:val="Heading1"/>
        <w:spacing w:after="120"/>
        <w:rPr>
          <w:sz w:val="24"/>
          <w:szCs w:val="24"/>
        </w:rPr>
      </w:pPr>
      <w:r w:rsidRPr="003A6E26">
        <w:lastRenderedPageBreak/>
        <w:t>“</w:t>
      </w:r>
      <w:r w:rsidR="004A7AE3">
        <w:rPr>
          <w:rStyle w:val="Heading2Char"/>
        </w:rPr>
        <w:t>Volunteers</w:t>
      </w:r>
      <w:r w:rsidRPr="003A6E26">
        <w:t>”</w:t>
      </w:r>
      <w:r w:rsidRPr="007F630D">
        <w:rPr>
          <w:rFonts w:ascii="Arial" w:hAnsi="Arial" w:cs="Arial"/>
          <w:b/>
          <w:szCs w:val="24"/>
          <w:lang w:eastAsia="ja-JP"/>
        </w:rPr>
        <w:t xml:space="preserve"> </w:t>
      </w:r>
      <w:r w:rsidRPr="003A6E26">
        <w:t xml:space="preserve">- </w:t>
      </w:r>
      <w:r w:rsidRPr="003A6E26">
        <w:rPr>
          <w:sz w:val="24"/>
          <w:szCs w:val="24"/>
        </w:rPr>
        <w:t>by Rev. Jay Sapaen Watan</w:t>
      </w:r>
    </w:p>
    <w:p w14:paraId="7825A374" w14:textId="0BE4F872" w:rsidR="004A7AE3" w:rsidRDefault="00B452BC" w:rsidP="004A7AE3">
      <w:pPr>
        <w:rPr>
          <w:rFonts w:ascii="Calibri" w:hAnsi="Calibri" w:cs="Calibri"/>
          <w:color w:val="000000"/>
          <w:szCs w:val="24"/>
        </w:rPr>
      </w:pPr>
      <w:r>
        <w:rPr>
          <w:rFonts w:ascii="Calibri" w:hAnsi="Calibri" w:cs="Calibri"/>
          <w:noProof/>
          <w:color w:val="000000"/>
          <w:szCs w:val="24"/>
        </w:rPr>
        <w:drawing>
          <wp:inline distT="0" distB="0" distL="0" distR="0" wp14:anchorId="705368C0" wp14:editId="46DC48E3">
            <wp:extent cx="2114550" cy="2114550"/>
            <wp:effectExtent l="0" t="0" r="0" b="0"/>
            <wp:docPr id="5" name="Picture 5" descr="IMG_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9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56FC8842" w14:textId="77777777" w:rsidR="004A7AE3" w:rsidRDefault="004A7AE3" w:rsidP="004A7AE3">
      <w:pPr>
        <w:rPr>
          <w:rFonts w:ascii="Calibri" w:hAnsi="Calibri" w:cs="Calibri"/>
          <w:color w:val="000000"/>
          <w:szCs w:val="24"/>
        </w:rPr>
      </w:pPr>
    </w:p>
    <w:p w14:paraId="31043434" w14:textId="3DF44EF2" w:rsidR="004A7AE3" w:rsidRPr="004A7AE3" w:rsidRDefault="004A7AE3" w:rsidP="004A7AE3">
      <w:pPr>
        <w:rPr>
          <w:rFonts w:cs="Arial"/>
          <w:color w:val="000000"/>
          <w:szCs w:val="24"/>
        </w:rPr>
      </w:pPr>
      <w:r w:rsidRPr="004A7AE3">
        <w:rPr>
          <w:rFonts w:cs="Arial"/>
          <w:color w:val="000000"/>
          <w:szCs w:val="24"/>
        </w:rPr>
        <w:t>On the morning of Memorial Day – while many people in America prepared for BBQ’s, shopping or were outside somehow celebrating life - my family and I joined a few thousand people at the Golden Gate National Cemetery in San Bruno to honor the lives of the many men and women who served our country so we may live into the freedoms we have.  Over 135,000 men and women who served in the United States armed forces, their spouses and child</w:t>
      </w:r>
      <w:r>
        <w:rPr>
          <w:rFonts w:cs="Arial"/>
          <w:color w:val="000000"/>
          <w:szCs w:val="24"/>
        </w:rPr>
        <w:t xml:space="preserve">ren, </w:t>
      </w:r>
      <w:r w:rsidRPr="004A7AE3">
        <w:rPr>
          <w:rFonts w:cs="Arial"/>
          <w:color w:val="000000"/>
          <w:szCs w:val="24"/>
        </w:rPr>
        <w:t xml:space="preserve">are interned at this sacred site.  A military ceremony evokes connection with God, people, and the communities we serve.  There’s a spirituality here rooted in ritual, esprit de corps, hallowed tradition and the stories of those who have gone before us which intersect our present and informs us, in part, to who we are today.  And how we honor our fallen speaks to a love unconditional rooted in the deepest sense of agape and sacrifice.  </w:t>
      </w:r>
    </w:p>
    <w:p w14:paraId="09537BC5" w14:textId="77777777" w:rsidR="004A7AE3" w:rsidRPr="004A7AE3" w:rsidRDefault="004A7AE3" w:rsidP="004A7AE3">
      <w:pPr>
        <w:rPr>
          <w:rFonts w:cs="Arial"/>
          <w:color w:val="000000"/>
          <w:szCs w:val="24"/>
        </w:rPr>
      </w:pPr>
    </w:p>
    <w:p w14:paraId="62BFF5FA" w14:textId="377C7494" w:rsidR="004A7AE3" w:rsidRPr="004A7AE3" w:rsidRDefault="004A7AE3" w:rsidP="004A7AE3">
      <w:pPr>
        <w:rPr>
          <w:rFonts w:cs="Arial"/>
          <w:color w:val="000000"/>
          <w:szCs w:val="24"/>
        </w:rPr>
      </w:pPr>
      <w:r w:rsidRPr="004A7AE3">
        <w:rPr>
          <w:rFonts w:cs="Arial"/>
          <w:color w:val="000000"/>
          <w:szCs w:val="24"/>
        </w:rPr>
        <w:t xml:space="preserve">One of the most poignant moments came when Soldiers, Sailors, Airmen, Coasties, and Marines, past and present, were invited to stand and be acknowledged for their service.  I saw several elderly veterans wipe away tears as they stood.  I wondered what flashback in their story opened the wellspring of emotion.  Perhaps they were remembering absent friends?  Maybe they were just thankful for life?   I do not know.  What I do know, as they stood with a quiet dignity, they were not alone. Families and loved ones surrounded them.  And we all had each other.  Folks who have served in the military come from every segment of society – as diverse as the world we live in - in race, ethnicity, culture, class, gender, orientation, lifestyle, generation, ideology, personality, education, wisdom, experience, religion and spirituality.  However, what unites such a diverse set of people comes from working together for a common mission - to serve this nation, make the world a better place, show gratitude by giving back, and to make sacrifices and care for our brothers and sisters so we have a chance to return home.  </w:t>
      </w:r>
    </w:p>
    <w:p w14:paraId="794C679C" w14:textId="77777777" w:rsidR="004A7AE3" w:rsidRPr="004A7AE3" w:rsidRDefault="004A7AE3" w:rsidP="004A7AE3">
      <w:pPr>
        <w:rPr>
          <w:rFonts w:cs="Arial"/>
          <w:color w:val="000000"/>
          <w:szCs w:val="24"/>
        </w:rPr>
      </w:pPr>
    </w:p>
    <w:p w14:paraId="032FCC2E" w14:textId="0563BA65" w:rsidR="004A7AE3" w:rsidRPr="004A7AE3" w:rsidRDefault="004A7AE3" w:rsidP="004A7AE3">
      <w:pPr>
        <w:rPr>
          <w:rFonts w:cs="Arial"/>
          <w:color w:val="000000"/>
          <w:szCs w:val="24"/>
        </w:rPr>
      </w:pPr>
      <w:r w:rsidRPr="004A7AE3">
        <w:rPr>
          <w:rFonts w:cs="Arial"/>
          <w:color w:val="000000"/>
          <w:szCs w:val="24"/>
        </w:rPr>
        <w:t xml:space="preserve">While the draft of generations ago ensured a common experience for many in this country, today those serve in the military reflect a small community.  Nowadays, the U.S. Military – active duty and reserve - is an all-volunteer force that comprises less than 1% of the United States population.  The majority serving in our military now comes from 5 states: California, Virginia, Texas, North Carolina, and Georgia.  (It’s no coincidence that many </w:t>
      </w:r>
      <w:r>
        <w:rPr>
          <w:rFonts w:cs="Arial"/>
          <w:color w:val="000000"/>
          <w:szCs w:val="24"/>
        </w:rPr>
        <w:t xml:space="preserve">of </w:t>
      </w:r>
      <w:r w:rsidRPr="004A7AE3">
        <w:rPr>
          <w:rFonts w:cs="Arial"/>
          <w:color w:val="000000"/>
          <w:szCs w:val="24"/>
        </w:rPr>
        <w:t xml:space="preserve">our out top universities are in these states too.) But </w:t>
      </w:r>
      <w:r>
        <w:rPr>
          <w:rFonts w:cs="Arial"/>
          <w:color w:val="000000"/>
          <w:szCs w:val="24"/>
        </w:rPr>
        <w:t xml:space="preserve">they are </w:t>
      </w:r>
      <w:r w:rsidRPr="004A7AE3">
        <w:rPr>
          <w:rFonts w:cs="Arial"/>
          <w:color w:val="000000"/>
          <w:szCs w:val="24"/>
        </w:rPr>
        <w:t xml:space="preserve">also from U.S. territories: Puerto Rico and American Samoa. As a result, Mike Haynie, director for the Institute for Veterans and Military Families at Syracuse University believes, “We’ve disconnected the consequences of war with the American public.”  It </w:t>
      </w:r>
      <w:r>
        <w:rPr>
          <w:rFonts w:cs="Arial"/>
          <w:color w:val="000000"/>
          <w:szCs w:val="24"/>
        </w:rPr>
        <w:t xml:space="preserve">is </w:t>
      </w:r>
      <w:r w:rsidRPr="004A7AE3">
        <w:rPr>
          <w:rFonts w:cs="Arial"/>
          <w:color w:val="000000"/>
          <w:szCs w:val="24"/>
        </w:rPr>
        <w:t xml:space="preserve">a small group tasked with such a great responsibility.  Yet the impact on society is large.  There has been so much press made about the struggles of veterans reintegrating into civilian life and </w:t>
      </w:r>
      <w:r>
        <w:rPr>
          <w:rFonts w:cs="Arial"/>
          <w:color w:val="000000"/>
          <w:szCs w:val="24"/>
        </w:rPr>
        <w:lastRenderedPageBreak/>
        <w:t xml:space="preserve">the </w:t>
      </w:r>
      <w:r w:rsidRPr="004A7AE3">
        <w:rPr>
          <w:rFonts w:cs="Arial"/>
          <w:color w:val="000000"/>
          <w:szCs w:val="24"/>
        </w:rPr>
        <w:t xml:space="preserve">effects of war on </w:t>
      </w:r>
      <w:r>
        <w:rPr>
          <w:rFonts w:cs="Arial"/>
          <w:color w:val="000000"/>
          <w:szCs w:val="24"/>
        </w:rPr>
        <w:t xml:space="preserve">their </w:t>
      </w:r>
      <w:r w:rsidRPr="004A7AE3">
        <w:rPr>
          <w:rFonts w:cs="Arial"/>
          <w:color w:val="000000"/>
          <w:szCs w:val="24"/>
        </w:rPr>
        <w:t xml:space="preserve">mind, body and spirit.  Yet I have also seen many from our military contribute in civilian life as leaders, teachers, coaches, participants and parents in our communities, government, workplaces, and at home.  </w:t>
      </w:r>
    </w:p>
    <w:p w14:paraId="5BB8A19A" w14:textId="77777777" w:rsidR="004A7AE3" w:rsidRPr="004A7AE3" w:rsidRDefault="004A7AE3" w:rsidP="004A7AE3">
      <w:pPr>
        <w:rPr>
          <w:rFonts w:cs="Arial"/>
          <w:color w:val="000000"/>
          <w:szCs w:val="24"/>
        </w:rPr>
      </w:pPr>
    </w:p>
    <w:p w14:paraId="551C872F" w14:textId="77777777" w:rsidR="004A7AE3" w:rsidRPr="004A7AE3" w:rsidRDefault="004A7AE3" w:rsidP="004A7AE3">
      <w:pPr>
        <w:rPr>
          <w:rFonts w:cs="Arial"/>
          <w:color w:val="000000"/>
          <w:szCs w:val="24"/>
        </w:rPr>
      </w:pPr>
      <w:r w:rsidRPr="004A7AE3">
        <w:rPr>
          <w:rFonts w:cs="Arial"/>
          <w:color w:val="000000"/>
          <w:szCs w:val="24"/>
        </w:rPr>
        <w:t xml:space="preserve">I know military life is not for everyone.  I serve because of the reasons above, to answer a call from God, and because it’s part of my family’s legacy.  But it’s not the only way you and I can serve.  We all have the potential to be the difference and contribute to something bigger than ourselves for the common good of our nation, for world, and for others.  </w:t>
      </w:r>
    </w:p>
    <w:p w14:paraId="427AF8AE" w14:textId="77777777" w:rsidR="004A7AE3" w:rsidRPr="004A7AE3" w:rsidRDefault="004A7AE3" w:rsidP="004A7AE3">
      <w:pPr>
        <w:rPr>
          <w:rFonts w:cs="Arial"/>
          <w:color w:val="000000"/>
          <w:szCs w:val="24"/>
        </w:rPr>
      </w:pPr>
    </w:p>
    <w:p w14:paraId="02A3068D" w14:textId="78AE64C2" w:rsidR="004A7AE3" w:rsidRPr="004A7AE3" w:rsidRDefault="004A7AE3" w:rsidP="004A7AE3">
      <w:pPr>
        <w:rPr>
          <w:rFonts w:cs="Arial"/>
          <w:color w:val="000000"/>
          <w:szCs w:val="24"/>
        </w:rPr>
      </w:pPr>
      <w:r w:rsidRPr="004A7AE3">
        <w:rPr>
          <w:rFonts w:cs="Arial"/>
          <w:color w:val="000000"/>
          <w:szCs w:val="24"/>
        </w:rPr>
        <w:t xml:space="preserve">As I stand with our 9 youth and 1 adult from St. Ambrose who will be confirmed at Grace Cathedral on June 3, 2017 by Bishop Marc Andrus, I am sincerely excited in who they are and what they are getting themselves into.  They will be confirmed to Christian faith in the tradition of </w:t>
      </w:r>
      <w:r>
        <w:rPr>
          <w:rFonts w:cs="Arial"/>
          <w:color w:val="000000"/>
          <w:szCs w:val="24"/>
        </w:rPr>
        <w:t xml:space="preserve">the </w:t>
      </w:r>
      <w:r w:rsidRPr="004A7AE3">
        <w:rPr>
          <w:rFonts w:cs="Arial"/>
          <w:color w:val="000000"/>
          <w:szCs w:val="24"/>
        </w:rPr>
        <w:t xml:space="preserve">Episcopal Church that believes in </w:t>
      </w:r>
      <w:r>
        <w:rPr>
          <w:rFonts w:cs="Arial"/>
          <w:color w:val="000000"/>
          <w:szCs w:val="24"/>
        </w:rPr>
        <w:t>the unconditional love of God, the</w:t>
      </w:r>
      <w:r w:rsidRPr="004A7AE3">
        <w:rPr>
          <w:rFonts w:cs="Arial"/>
          <w:color w:val="000000"/>
          <w:szCs w:val="24"/>
        </w:rPr>
        <w:t xml:space="preserve"> Holy Spirit that transforms the heart, and in a Christ who in Jesus invites us to walk in the tender spots of the world.  That’s awesome! </w:t>
      </w:r>
      <w:r>
        <w:rPr>
          <w:rFonts w:cs="Arial"/>
          <w:color w:val="000000"/>
          <w:szCs w:val="24"/>
        </w:rPr>
        <w:t xml:space="preserve"> And I am more tha</w:t>
      </w:r>
      <w:r w:rsidRPr="004A7AE3">
        <w:rPr>
          <w:rFonts w:cs="Arial"/>
          <w:color w:val="000000"/>
          <w:szCs w:val="24"/>
        </w:rPr>
        <w:t xml:space="preserve">n hopeful about the people they will become because I know they will seek how God is connecting them.  My late friend, The Rev. Wilson De Ocera, a community organizer and activist from the Philippines and former pastor of Daly City United Methodist Church, would say,” the Church is the largest volunteer community organizing force on earth.  We meet 52 times a year (not including Christmas, Holy Week, weddings and funerals)… and we gather in so many places.  Who else does that?”  Pastor Wilson’s point has always stuck in my heart.  </w:t>
      </w:r>
    </w:p>
    <w:p w14:paraId="433F12CF" w14:textId="77777777" w:rsidR="004A7AE3" w:rsidRPr="004A7AE3" w:rsidRDefault="004A7AE3" w:rsidP="004A7AE3">
      <w:pPr>
        <w:rPr>
          <w:rFonts w:cs="Arial"/>
          <w:color w:val="000000"/>
          <w:szCs w:val="24"/>
        </w:rPr>
      </w:pPr>
    </w:p>
    <w:p w14:paraId="65C162E5" w14:textId="77777777" w:rsidR="004A7AE3" w:rsidRPr="004A7AE3" w:rsidRDefault="004A7AE3" w:rsidP="004A7AE3">
      <w:pPr>
        <w:rPr>
          <w:rFonts w:cs="Arial"/>
          <w:color w:val="000000"/>
          <w:szCs w:val="24"/>
        </w:rPr>
      </w:pPr>
      <w:r w:rsidRPr="004A7AE3">
        <w:rPr>
          <w:rFonts w:cs="Arial"/>
          <w:color w:val="000000"/>
          <w:szCs w:val="24"/>
        </w:rPr>
        <w:t>Who else does that?  Our Presiding Bishop Michael Curry offers this call for the Episcopal Church to live our faith in action out in the world with Jesus:</w:t>
      </w:r>
    </w:p>
    <w:p w14:paraId="46FBD7EA" w14:textId="77777777" w:rsidR="004A7AE3" w:rsidRPr="004A7AE3" w:rsidRDefault="004A7AE3" w:rsidP="004A7AE3">
      <w:pPr>
        <w:rPr>
          <w:rFonts w:cs="Arial"/>
          <w:color w:val="000000"/>
          <w:szCs w:val="24"/>
        </w:rPr>
      </w:pPr>
    </w:p>
    <w:p w14:paraId="4696F4FD" w14:textId="77777777" w:rsidR="004A7AE3" w:rsidRPr="004A7AE3" w:rsidRDefault="004A7AE3" w:rsidP="004A7AE3">
      <w:pPr>
        <w:ind w:left="720"/>
        <w:rPr>
          <w:rFonts w:cs="Arial"/>
          <w:i/>
          <w:color w:val="313131"/>
          <w:szCs w:val="24"/>
        </w:rPr>
      </w:pPr>
      <w:r w:rsidRPr="004A7AE3">
        <w:rPr>
          <w:rFonts w:cs="Arial"/>
          <w:color w:val="000000"/>
          <w:szCs w:val="24"/>
        </w:rPr>
        <w:t xml:space="preserve">“The Church must go where the congregation is… </w:t>
      </w:r>
      <w:r w:rsidRPr="004A7AE3">
        <w:rPr>
          <w:rFonts w:cs="Arial"/>
          <w:i/>
          <w:color w:val="313131"/>
          <w:szCs w:val="24"/>
        </w:rPr>
        <w:t>Now is our time to go.  To go into the world to share the good news of God and Jesus Christ.  To go into the world and help to be agents and instruments of God’s reconciliation.  To go into the world, let the world know that there is a God who loves us, a God who will not let us go, and that that love can set us all free.”</w:t>
      </w:r>
    </w:p>
    <w:p w14:paraId="2841649B" w14:textId="77777777" w:rsidR="004A7AE3" w:rsidRPr="004A7AE3" w:rsidRDefault="004A7AE3" w:rsidP="004A7AE3">
      <w:pPr>
        <w:ind w:left="720"/>
        <w:rPr>
          <w:rFonts w:cs="Arial"/>
          <w:i/>
          <w:color w:val="313131"/>
          <w:szCs w:val="24"/>
        </w:rPr>
      </w:pPr>
    </w:p>
    <w:p w14:paraId="6FBD47DA" w14:textId="55A529E7" w:rsidR="004A7AE3" w:rsidRPr="004A7AE3" w:rsidRDefault="004A7AE3" w:rsidP="004A7AE3">
      <w:pPr>
        <w:rPr>
          <w:rFonts w:cs="Arial"/>
          <w:color w:val="000000"/>
          <w:szCs w:val="24"/>
        </w:rPr>
      </w:pPr>
      <w:r w:rsidRPr="004A7AE3">
        <w:rPr>
          <w:rFonts w:cs="Arial"/>
          <w:color w:val="000000"/>
          <w:szCs w:val="24"/>
        </w:rPr>
        <w:t xml:space="preserve">The beauty of the Jesus Movement is that we all have something to offer. And while the notion of making sacrifices or selfless service may not sound appealing to the self-serving and ego-centric values of this world… what I do know is that love, joy, real meaning, and a sustainable life is absolutely related to what we are willing to give.  We know this world is broken; our Earth needs our help and so </w:t>
      </w:r>
      <w:r>
        <w:rPr>
          <w:rFonts w:cs="Arial"/>
          <w:color w:val="000000"/>
          <w:szCs w:val="24"/>
        </w:rPr>
        <w:t xml:space="preserve">do </w:t>
      </w:r>
      <w:r w:rsidRPr="004A7AE3">
        <w:rPr>
          <w:rFonts w:cs="Arial"/>
          <w:color w:val="000000"/>
          <w:szCs w:val="24"/>
        </w:rPr>
        <w:t>many people hurting.  Times today feel bleak and outright cynical.  And yet, there is hope… Good News exist</w:t>
      </w:r>
      <w:r>
        <w:rPr>
          <w:rFonts w:cs="Arial"/>
          <w:color w:val="000000"/>
          <w:szCs w:val="24"/>
        </w:rPr>
        <w:t>s</w:t>
      </w:r>
      <w:r w:rsidRPr="004A7AE3">
        <w:rPr>
          <w:rFonts w:cs="Arial"/>
          <w:color w:val="000000"/>
          <w:szCs w:val="24"/>
        </w:rPr>
        <w:t xml:space="preserve"> to be shared.  It’s a love that we can give when we become aware of being a part of something far greater then ourselves.  Give to live… and volunteer for life and this Jesus Movement.</w:t>
      </w:r>
    </w:p>
    <w:p w14:paraId="028C5781" w14:textId="77777777" w:rsidR="0024131F" w:rsidRDefault="0024131F" w:rsidP="00FF7887">
      <w:pPr>
        <w:rPr>
          <w:rFonts w:ascii="Impact" w:hAnsi="Impact"/>
          <w:sz w:val="36"/>
          <w:szCs w:val="36"/>
        </w:rPr>
      </w:pPr>
    </w:p>
    <w:p w14:paraId="638E0B7D" w14:textId="065A2B22" w:rsidR="00A422A4" w:rsidRPr="00ED4F26" w:rsidRDefault="00ED4F26" w:rsidP="00FF7887">
      <w:pPr>
        <w:rPr>
          <w:rFonts w:ascii="Impact" w:hAnsi="Impact"/>
          <w:szCs w:val="24"/>
        </w:rPr>
      </w:pPr>
      <w:r w:rsidRPr="00ED4F26">
        <w:rPr>
          <w:rFonts w:ascii="Impact" w:hAnsi="Impact"/>
          <w:sz w:val="36"/>
          <w:szCs w:val="36"/>
        </w:rPr>
        <w:t>Sea Breeze School News</w:t>
      </w:r>
      <w:r w:rsidRPr="00ED4F26">
        <w:rPr>
          <w:rFonts w:ascii="Impact" w:hAnsi="Impact"/>
        </w:rPr>
        <w:t xml:space="preserve">- </w:t>
      </w:r>
      <w:r w:rsidRPr="00ED4F26">
        <w:rPr>
          <w:rFonts w:ascii="Impact" w:hAnsi="Impact"/>
          <w:szCs w:val="24"/>
        </w:rPr>
        <w:t>by Jerelyn Weber, Principal</w:t>
      </w:r>
    </w:p>
    <w:p w14:paraId="4C35613C" w14:textId="77777777" w:rsidR="00ED4F26" w:rsidRDefault="00ED4F26" w:rsidP="00FF7887">
      <w:pPr>
        <w:rPr>
          <w:sz w:val="28"/>
          <w:szCs w:val="28"/>
        </w:rPr>
      </w:pPr>
    </w:p>
    <w:p w14:paraId="205AB660" w14:textId="77777777" w:rsidR="00B94869" w:rsidRDefault="00B94869" w:rsidP="00B94869">
      <w:r>
        <w:t>June is here and as the school year begins to wind down we find ourselves amazed with the progress that the children have made and proud of all they have accomplished. This is a time of year filled with mixed emotions among all of us. So many friendships have been made and as many of the children leave us to go on to “big school” we are happy that they are ready to move forward and sad that we will not see them each day. We wish them all the best of luck.</w:t>
      </w:r>
    </w:p>
    <w:p w14:paraId="2764E262" w14:textId="77777777" w:rsidR="00B94869" w:rsidRDefault="00B94869" w:rsidP="00B94869"/>
    <w:p w14:paraId="53134296" w14:textId="77777777" w:rsidR="00B94869" w:rsidRDefault="00B94869" w:rsidP="00B94869">
      <w:r>
        <w:lastRenderedPageBreak/>
        <w:t>School ends on June 8</w:t>
      </w:r>
      <w:r w:rsidRPr="00820B37">
        <w:rPr>
          <w:vertAlign w:val="superscript"/>
        </w:rPr>
        <w:t>th</w:t>
      </w:r>
      <w:r>
        <w:t xml:space="preserve"> for the preschoolers and on June 15</w:t>
      </w:r>
      <w:r w:rsidRPr="00BB2F51">
        <w:rPr>
          <w:vertAlign w:val="superscript"/>
        </w:rPr>
        <w:t>th</w:t>
      </w:r>
      <w:r>
        <w:t xml:space="preserve"> for the After School Program. Summer Camp starts for both programs on Monday June 19</w:t>
      </w:r>
      <w:r w:rsidRPr="00BB2F51">
        <w:rPr>
          <w:vertAlign w:val="superscript"/>
        </w:rPr>
        <w:t>th</w:t>
      </w:r>
      <w:r>
        <w:t>, and all programs are completely full. To make sure the children are prepared for the “big school” and still having fun, our camp this year will follow the S.T.E.M. approach. The children will learn all about Science, Technology, Engineering and Math through their play. We have partnered with Orchard Supply, Home Depot, Hillier Aviation and Google this summer and great things will be happening around your St. Ambrose Sea Breeze School.</w:t>
      </w:r>
    </w:p>
    <w:p w14:paraId="644D962D" w14:textId="77777777" w:rsidR="00B94869" w:rsidRPr="0003487E" w:rsidRDefault="00B94869" w:rsidP="00B94869">
      <w:pPr>
        <w:rPr>
          <w:sz w:val="20"/>
        </w:rPr>
      </w:pPr>
    </w:p>
    <w:p w14:paraId="24EE59CC" w14:textId="77777777" w:rsidR="00B94869" w:rsidRDefault="00B94869" w:rsidP="00B94869">
      <w:r>
        <w:t>Fall enrollment is very strong with only a few openings remaining. If you know of anybody looking for a quality program for their 4 year old, please send them our way quickly. Once again we learned of a great need for After School care in the community. Registration for our program opened in February and we filled all our spots within 72 hours and quickly formed a long waiting list. With this information we decided to request an increase in capacity from the State of California and after going through the process we were approved for 28 additional spaces. We opened those spaces to the families on our waiting list and we now have 86 children enrolled in our afterschool program. This is the largest enrollment this program has seen and we are now preparing to hire additional staff to care for these children!</w:t>
      </w:r>
    </w:p>
    <w:p w14:paraId="0F872E9E" w14:textId="77777777" w:rsidR="00B94869" w:rsidRPr="0003487E" w:rsidRDefault="00B94869" w:rsidP="00B94869">
      <w:pPr>
        <w:rPr>
          <w:sz w:val="20"/>
        </w:rPr>
      </w:pPr>
    </w:p>
    <w:p w14:paraId="66F7B0C3" w14:textId="77777777" w:rsidR="00B94869" w:rsidRDefault="00B94869" w:rsidP="00B94869">
      <w:r>
        <w:t>Our Family Fun Day was held on May 13</w:t>
      </w:r>
      <w:r w:rsidRPr="00681631">
        <w:rPr>
          <w:vertAlign w:val="superscript"/>
        </w:rPr>
        <w:t>th</w:t>
      </w:r>
      <w:r>
        <w:t xml:space="preserve"> in the courtyard and was a huge success. Many thanks to all of you that baked cakes for our ever popular cake walk. We had a total of 17 cakes, brownies and cupcakes, they all looked delicious! We are already planning the event for next year and will be recruiting bakers again!</w:t>
      </w:r>
    </w:p>
    <w:p w14:paraId="501416F3" w14:textId="77777777" w:rsidR="00B94869" w:rsidRPr="0003487E" w:rsidRDefault="00B94869" w:rsidP="00B94869">
      <w:pPr>
        <w:rPr>
          <w:sz w:val="20"/>
        </w:rPr>
      </w:pPr>
    </w:p>
    <w:p w14:paraId="474517E2" w14:textId="77777777" w:rsidR="00B94869" w:rsidRDefault="00B94869" w:rsidP="00B94869">
      <w:r>
        <w:t>Many of our teachers will be traveling this summer and we pray that they each have fun and safe travels. If you are traveling this summer, please be safe and enjoy yourself.</w:t>
      </w:r>
    </w:p>
    <w:p w14:paraId="2DC140EB" w14:textId="77777777" w:rsidR="00B94869" w:rsidRDefault="00B94869" w:rsidP="00B94869"/>
    <w:p w14:paraId="40B21A49" w14:textId="77777777" w:rsidR="00B94869" w:rsidRDefault="00B94869" w:rsidP="00B94869">
      <w:r>
        <w:t>Blessings,</w:t>
      </w:r>
    </w:p>
    <w:p w14:paraId="0BA72C8D" w14:textId="77777777" w:rsidR="00B94869" w:rsidRDefault="00B94869" w:rsidP="00B94869">
      <w:r>
        <w:t>Jerelyn Weber</w:t>
      </w:r>
    </w:p>
    <w:p w14:paraId="1A610E7E" w14:textId="77777777" w:rsidR="00571A1A" w:rsidRPr="0003487E" w:rsidRDefault="00571A1A" w:rsidP="001249E0">
      <w:pPr>
        <w:rPr>
          <w:rFonts w:ascii="Impact" w:hAnsi="Impact"/>
          <w:color w:val="333300"/>
          <w:sz w:val="20"/>
        </w:rPr>
      </w:pPr>
    </w:p>
    <w:p w14:paraId="1F555591" w14:textId="5392BCBA" w:rsidR="002C7126" w:rsidRDefault="00822B23" w:rsidP="00822B23">
      <w:pPr>
        <w:ind w:left="360"/>
        <w:jc w:val="center"/>
      </w:pPr>
      <w:r>
        <w:br w:type="textWrapping" w:clear="all"/>
      </w:r>
    </w:p>
    <w:sectPr w:rsidR="002C7126"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DE452" w14:textId="77777777" w:rsidR="00CC6225" w:rsidRDefault="00CC6225">
      <w:r>
        <w:separator/>
      </w:r>
    </w:p>
  </w:endnote>
  <w:endnote w:type="continuationSeparator" w:id="0">
    <w:p w14:paraId="5A5BD17C" w14:textId="77777777" w:rsidR="00CC6225" w:rsidRDefault="00CC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07ABE" w14:textId="77777777" w:rsidR="00CC6225" w:rsidRDefault="00CC6225">
      <w:r>
        <w:separator/>
      </w:r>
    </w:p>
  </w:footnote>
  <w:footnote w:type="continuationSeparator" w:id="0">
    <w:p w14:paraId="360A544F" w14:textId="77777777" w:rsidR="00CC6225" w:rsidRDefault="00CC6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32C141A1" w:rsidR="00D245BD" w:rsidRPr="00F72AAE" w:rsidRDefault="00B452BC" w:rsidP="00F72AAE">
    <w:pPr>
      <w:pStyle w:val="Header"/>
    </w:pPr>
    <w:r>
      <w:rPr>
        <w:noProof/>
      </w:rPr>
      <mc:AlternateContent>
        <mc:Choice Requires="wps">
          <w:drawing>
            <wp:anchor distT="0" distB="0" distL="114300" distR="114300" simplePos="0" relativeHeight="251657728" behindDoc="0" locked="0" layoutInCell="1" allowOverlap="1" wp14:anchorId="1BB6E4B2" wp14:editId="0FE72D4B">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B452BC">
                            <w:rPr>
                              <w:rFonts w:ascii="Impact" w:hAnsi="Impact"/>
                              <w:noProof/>
                              <w:sz w:val="32"/>
                              <w:szCs w:val="32"/>
                            </w:rPr>
                            <w:t>9</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B452BC">
                            <w:rPr>
                              <w:rFonts w:ascii="Impact" w:hAnsi="Impact"/>
                              <w:noProof/>
                              <w:sz w:val="32"/>
                              <w:szCs w:val="32"/>
                            </w:rPr>
                            <w:t>9</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1"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B452BC">
                      <w:rPr>
                        <w:rFonts w:ascii="Impact" w:hAnsi="Impact"/>
                        <w:noProof/>
                        <w:sz w:val="32"/>
                        <w:szCs w:val="32"/>
                      </w:rPr>
                      <w:t>9</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B452BC">
                      <w:rPr>
                        <w:rFonts w:ascii="Impact" w:hAnsi="Impact"/>
                        <w:noProof/>
                        <w:sz w:val="32"/>
                        <w:szCs w:val="32"/>
                      </w:rPr>
                      <w:t>9</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8"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0"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8"/>
  </w:num>
  <w:num w:numId="4">
    <w:abstractNumId w:val="15"/>
  </w:num>
  <w:num w:numId="5">
    <w:abstractNumId w:val="2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32"/>
  </w:num>
  <w:num w:numId="10">
    <w:abstractNumId w:val="13"/>
  </w:num>
  <w:num w:numId="11">
    <w:abstractNumId w:val="30"/>
  </w:num>
  <w:num w:numId="12">
    <w:abstractNumId w:val="23"/>
  </w:num>
  <w:num w:numId="13">
    <w:abstractNumId w:val="20"/>
  </w:num>
  <w:num w:numId="14">
    <w:abstractNumId w:val="10"/>
  </w:num>
  <w:num w:numId="15">
    <w:abstractNumId w:val="9"/>
  </w:num>
  <w:num w:numId="16">
    <w:abstractNumId w:val="26"/>
  </w:num>
  <w:num w:numId="17">
    <w:abstractNumId w:val="5"/>
  </w:num>
  <w:num w:numId="18">
    <w:abstractNumId w:val="1"/>
  </w:num>
  <w:num w:numId="19">
    <w:abstractNumId w:val="19"/>
  </w:num>
  <w:num w:numId="20">
    <w:abstractNumId w:val="2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9"/>
  </w:num>
  <w:num w:numId="24">
    <w:abstractNumId w:val="11"/>
  </w:num>
  <w:num w:numId="25">
    <w:abstractNumId w:val="31"/>
  </w:num>
  <w:num w:numId="26">
    <w:abstractNumId w:val="4"/>
  </w:num>
  <w:num w:numId="27">
    <w:abstractNumId w:val="2"/>
  </w:num>
  <w:num w:numId="28">
    <w:abstractNumId w:val="12"/>
  </w:num>
  <w:num w:numId="29">
    <w:abstractNumId w:val="29"/>
  </w:num>
  <w:num w:numId="30">
    <w:abstractNumId w:val="22"/>
  </w:num>
  <w:num w:numId="31">
    <w:abstractNumId w:val="28"/>
  </w:num>
  <w:num w:numId="32">
    <w:abstractNumId w:val="6"/>
  </w:num>
  <w:num w:numId="33">
    <w:abstractNumId w:val="24"/>
  </w:num>
  <w:num w:numId="34">
    <w:abstractNumId w:val="14"/>
  </w:num>
  <w:num w:numId="35">
    <w:abstractNumId w:val="8"/>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48B6"/>
    <w:rsid w:val="00015EC3"/>
    <w:rsid w:val="00026A0D"/>
    <w:rsid w:val="000278B5"/>
    <w:rsid w:val="0003487E"/>
    <w:rsid w:val="00037C67"/>
    <w:rsid w:val="0004055A"/>
    <w:rsid w:val="00043CE1"/>
    <w:rsid w:val="00050C15"/>
    <w:rsid w:val="00051F79"/>
    <w:rsid w:val="00054990"/>
    <w:rsid w:val="000637D3"/>
    <w:rsid w:val="000669F6"/>
    <w:rsid w:val="00072D34"/>
    <w:rsid w:val="00075893"/>
    <w:rsid w:val="00075A17"/>
    <w:rsid w:val="00076E62"/>
    <w:rsid w:val="00082846"/>
    <w:rsid w:val="00086A5A"/>
    <w:rsid w:val="0009223F"/>
    <w:rsid w:val="00093EE8"/>
    <w:rsid w:val="000A03F3"/>
    <w:rsid w:val="000A2A77"/>
    <w:rsid w:val="000A33CE"/>
    <w:rsid w:val="000A3539"/>
    <w:rsid w:val="000A3C30"/>
    <w:rsid w:val="000A48D2"/>
    <w:rsid w:val="000B0C9A"/>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076C6"/>
    <w:rsid w:val="00112D37"/>
    <w:rsid w:val="00112FD9"/>
    <w:rsid w:val="0012138F"/>
    <w:rsid w:val="00124432"/>
    <w:rsid w:val="001249E0"/>
    <w:rsid w:val="00124E86"/>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611D"/>
    <w:rsid w:val="001666F1"/>
    <w:rsid w:val="0016709A"/>
    <w:rsid w:val="00167C97"/>
    <w:rsid w:val="00167F71"/>
    <w:rsid w:val="001704FA"/>
    <w:rsid w:val="00175270"/>
    <w:rsid w:val="00182A4D"/>
    <w:rsid w:val="0018638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54E9"/>
    <w:rsid w:val="001F6343"/>
    <w:rsid w:val="002015E1"/>
    <w:rsid w:val="00206483"/>
    <w:rsid w:val="002105E8"/>
    <w:rsid w:val="002118E5"/>
    <w:rsid w:val="00213A47"/>
    <w:rsid w:val="0021590C"/>
    <w:rsid w:val="002167F3"/>
    <w:rsid w:val="00217197"/>
    <w:rsid w:val="00217B00"/>
    <w:rsid w:val="002248AC"/>
    <w:rsid w:val="0023117D"/>
    <w:rsid w:val="00232C36"/>
    <w:rsid w:val="00234295"/>
    <w:rsid w:val="0023781C"/>
    <w:rsid w:val="0024131F"/>
    <w:rsid w:val="00243EE6"/>
    <w:rsid w:val="002468B6"/>
    <w:rsid w:val="00251109"/>
    <w:rsid w:val="0025459A"/>
    <w:rsid w:val="00257037"/>
    <w:rsid w:val="00257DB7"/>
    <w:rsid w:val="00261867"/>
    <w:rsid w:val="002679F7"/>
    <w:rsid w:val="00273884"/>
    <w:rsid w:val="002756D6"/>
    <w:rsid w:val="002804D8"/>
    <w:rsid w:val="002823AB"/>
    <w:rsid w:val="00283084"/>
    <w:rsid w:val="0028463D"/>
    <w:rsid w:val="0028564F"/>
    <w:rsid w:val="00285737"/>
    <w:rsid w:val="002870F9"/>
    <w:rsid w:val="00290C95"/>
    <w:rsid w:val="002914A4"/>
    <w:rsid w:val="002956B9"/>
    <w:rsid w:val="00295DB2"/>
    <w:rsid w:val="00296258"/>
    <w:rsid w:val="002A213E"/>
    <w:rsid w:val="002A50DB"/>
    <w:rsid w:val="002A56CF"/>
    <w:rsid w:val="002A6483"/>
    <w:rsid w:val="002A64EA"/>
    <w:rsid w:val="002B1733"/>
    <w:rsid w:val="002B1C61"/>
    <w:rsid w:val="002B29EE"/>
    <w:rsid w:val="002C1CE2"/>
    <w:rsid w:val="002C3911"/>
    <w:rsid w:val="002C463E"/>
    <w:rsid w:val="002C7126"/>
    <w:rsid w:val="002D3B5D"/>
    <w:rsid w:val="002D40C5"/>
    <w:rsid w:val="002E3D0A"/>
    <w:rsid w:val="002E4E32"/>
    <w:rsid w:val="002F04D7"/>
    <w:rsid w:val="002F4CF2"/>
    <w:rsid w:val="002F5B11"/>
    <w:rsid w:val="003019BE"/>
    <w:rsid w:val="00305E44"/>
    <w:rsid w:val="003070C3"/>
    <w:rsid w:val="00315298"/>
    <w:rsid w:val="00315FD5"/>
    <w:rsid w:val="00326474"/>
    <w:rsid w:val="00330A0F"/>
    <w:rsid w:val="00333C8C"/>
    <w:rsid w:val="00337BD8"/>
    <w:rsid w:val="00342A05"/>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E4CC7"/>
    <w:rsid w:val="003E531B"/>
    <w:rsid w:val="003E62F7"/>
    <w:rsid w:val="003F015F"/>
    <w:rsid w:val="003F2198"/>
    <w:rsid w:val="003F27F0"/>
    <w:rsid w:val="003F6349"/>
    <w:rsid w:val="00400B09"/>
    <w:rsid w:val="0040103B"/>
    <w:rsid w:val="00401691"/>
    <w:rsid w:val="00401A0A"/>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599F"/>
    <w:rsid w:val="00456B7F"/>
    <w:rsid w:val="004576C6"/>
    <w:rsid w:val="00461DDD"/>
    <w:rsid w:val="00463ECD"/>
    <w:rsid w:val="004645CB"/>
    <w:rsid w:val="0046571B"/>
    <w:rsid w:val="00475997"/>
    <w:rsid w:val="00476FEA"/>
    <w:rsid w:val="004771C4"/>
    <w:rsid w:val="00477F24"/>
    <w:rsid w:val="00484F81"/>
    <w:rsid w:val="00487229"/>
    <w:rsid w:val="00490198"/>
    <w:rsid w:val="00491312"/>
    <w:rsid w:val="00492A04"/>
    <w:rsid w:val="00492E28"/>
    <w:rsid w:val="004938F0"/>
    <w:rsid w:val="004A418B"/>
    <w:rsid w:val="004A789C"/>
    <w:rsid w:val="004A7AE3"/>
    <w:rsid w:val="004B28B4"/>
    <w:rsid w:val="004B66FC"/>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1032B"/>
    <w:rsid w:val="00512792"/>
    <w:rsid w:val="00517544"/>
    <w:rsid w:val="00521DEC"/>
    <w:rsid w:val="005279B0"/>
    <w:rsid w:val="00532DBB"/>
    <w:rsid w:val="00533677"/>
    <w:rsid w:val="00533DAD"/>
    <w:rsid w:val="00540BF2"/>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71A1A"/>
    <w:rsid w:val="005732B1"/>
    <w:rsid w:val="0057646C"/>
    <w:rsid w:val="005809A2"/>
    <w:rsid w:val="0058261B"/>
    <w:rsid w:val="00591060"/>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E10"/>
    <w:rsid w:val="00667E73"/>
    <w:rsid w:val="006738A6"/>
    <w:rsid w:val="006760A8"/>
    <w:rsid w:val="00676F64"/>
    <w:rsid w:val="00685B5C"/>
    <w:rsid w:val="00686037"/>
    <w:rsid w:val="006903C1"/>
    <w:rsid w:val="006908C2"/>
    <w:rsid w:val="00695E0D"/>
    <w:rsid w:val="006A1172"/>
    <w:rsid w:val="006A4B5D"/>
    <w:rsid w:val="006A6AC2"/>
    <w:rsid w:val="006A7612"/>
    <w:rsid w:val="006B01DE"/>
    <w:rsid w:val="006B02C2"/>
    <w:rsid w:val="006B1C50"/>
    <w:rsid w:val="006C1594"/>
    <w:rsid w:val="006C4006"/>
    <w:rsid w:val="006C4346"/>
    <w:rsid w:val="006C5DF0"/>
    <w:rsid w:val="006C6452"/>
    <w:rsid w:val="006C7CC8"/>
    <w:rsid w:val="006D25DA"/>
    <w:rsid w:val="006D28BB"/>
    <w:rsid w:val="006D3CFD"/>
    <w:rsid w:val="006D713D"/>
    <w:rsid w:val="006E2C04"/>
    <w:rsid w:val="006F053C"/>
    <w:rsid w:val="006F0770"/>
    <w:rsid w:val="006F0924"/>
    <w:rsid w:val="006F506B"/>
    <w:rsid w:val="00701559"/>
    <w:rsid w:val="007129BF"/>
    <w:rsid w:val="00713541"/>
    <w:rsid w:val="00714707"/>
    <w:rsid w:val="007170BB"/>
    <w:rsid w:val="007176C6"/>
    <w:rsid w:val="00717C9B"/>
    <w:rsid w:val="00721125"/>
    <w:rsid w:val="007232A4"/>
    <w:rsid w:val="00726D16"/>
    <w:rsid w:val="00726FFF"/>
    <w:rsid w:val="00733D5B"/>
    <w:rsid w:val="007353B5"/>
    <w:rsid w:val="00736187"/>
    <w:rsid w:val="007373A5"/>
    <w:rsid w:val="007408A4"/>
    <w:rsid w:val="0074745A"/>
    <w:rsid w:val="00747BD6"/>
    <w:rsid w:val="00747CEA"/>
    <w:rsid w:val="0075474A"/>
    <w:rsid w:val="00754D7C"/>
    <w:rsid w:val="00757FC0"/>
    <w:rsid w:val="0076707D"/>
    <w:rsid w:val="007701E2"/>
    <w:rsid w:val="007709D0"/>
    <w:rsid w:val="00781689"/>
    <w:rsid w:val="007866E9"/>
    <w:rsid w:val="00786E2B"/>
    <w:rsid w:val="00787DA1"/>
    <w:rsid w:val="00790E05"/>
    <w:rsid w:val="007930B7"/>
    <w:rsid w:val="0079467B"/>
    <w:rsid w:val="00796DD8"/>
    <w:rsid w:val="007A0C47"/>
    <w:rsid w:val="007A1962"/>
    <w:rsid w:val="007A5DF3"/>
    <w:rsid w:val="007A79C7"/>
    <w:rsid w:val="007B2EE9"/>
    <w:rsid w:val="007B3C42"/>
    <w:rsid w:val="007C0B8D"/>
    <w:rsid w:val="007C3E41"/>
    <w:rsid w:val="007C7E05"/>
    <w:rsid w:val="007D1BEE"/>
    <w:rsid w:val="007D1D0E"/>
    <w:rsid w:val="007D6A8D"/>
    <w:rsid w:val="007D6F09"/>
    <w:rsid w:val="007E0390"/>
    <w:rsid w:val="007E3658"/>
    <w:rsid w:val="007E3CC5"/>
    <w:rsid w:val="007E4BD7"/>
    <w:rsid w:val="007E63A9"/>
    <w:rsid w:val="007E7522"/>
    <w:rsid w:val="007F55D7"/>
    <w:rsid w:val="007F5E12"/>
    <w:rsid w:val="007F6871"/>
    <w:rsid w:val="00800335"/>
    <w:rsid w:val="0080082C"/>
    <w:rsid w:val="00801F6C"/>
    <w:rsid w:val="00801F97"/>
    <w:rsid w:val="00802797"/>
    <w:rsid w:val="008027C7"/>
    <w:rsid w:val="0081297D"/>
    <w:rsid w:val="0081369D"/>
    <w:rsid w:val="008153B7"/>
    <w:rsid w:val="0081569A"/>
    <w:rsid w:val="00817251"/>
    <w:rsid w:val="00822B23"/>
    <w:rsid w:val="00824ACA"/>
    <w:rsid w:val="00831270"/>
    <w:rsid w:val="008342BD"/>
    <w:rsid w:val="00845881"/>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56DB"/>
    <w:rsid w:val="008C2B25"/>
    <w:rsid w:val="008C55B9"/>
    <w:rsid w:val="008C5D87"/>
    <w:rsid w:val="008C6FFD"/>
    <w:rsid w:val="008D57F4"/>
    <w:rsid w:val="008D58F0"/>
    <w:rsid w:val="008E19D9"/>
    <w:rsid w:val="008E5923"/>
    <w:rsid w:val="008E7BA1"/>
    <w:rsid w:val="008F02BA"/>
    <w:rsid w:val="008F5425"/>
    <w:rsid w:val="009003F5"/>
    <w:rsid w:val="009044D1"/>
    <w:rsid w:val="00906051"/>
    <w:rsid w:val="009061FD"/>
    <w:rsid w:val="009102FE"/>
    <w:rsid w:val="00911156"/>
    <w:rsid w:val="00911560"/>
    <w:rsid w:val="00913338"/>
    <w:rsid w:val="00913A6F"/>
    <w:rsid w:val="00915E49"/>
    <w:rsid w:val="0092023F"/>
    <w:rsid w:val="009240B3"/>
    <w:rsid w:val="00924521"/>
    <w:rsid w:val="00927DC0"/>
    <w:rsid w:val="009309D6"/>
    <w:rsid w:val="00931676"/>
    <w:rsid w:val="00932E50"/>
    <w:rsid w:val="0093676A"/>
    <w:rsid w:val="009377D6"/>
    <w:rsid w:val="00937EA0"/>
    <w:rsid w:val="00941239"/>
    <w:rsid w:val="00944C9D"/>
    <w:rsid w:val="00945E00"/>
    <w:rsid w:val="009515A2"/>
    <w:rsid w:val="00952CEA"/>
    <w:rsid w:val="009543DC"/>
    <w:rsid w:val="00955665"/>
    <w:rsid w:val="009557BC"/>
    <w:rsid w:val="00961A65"/>
    <w:rsid w:val="0096286A"/>
    <w:rsid w:val="00965D22"/>
    <w:rsid w:val="00971EBB"/>
    <w:rsid w:val="009729B7"/>
    <w:rsid w:val="0097780C"/>
    <w:rsid w:val="00980FF2"/>
    <w:rsid w:val="00983C72"/>
    <w:rsid w:val="00990A31"/>
    <w:rsid w:val="00994EB2"/>
    <w:rsid w:val="00997BA4"/>
    <w:rsid w:val="009A134A"/>
    <w:rsid w:val="009A47D2"/>
    <w:rsid w:val="009A6312"/>
    <w:rsid w:val="009B275A"/>
    <w:rsid w:val="009B60F3"/>
    <w:rsid w:val="009B695D"/>
    <w:rsid w:val="009D0A84"/>
    <w:rsid w:val="009D1A98"/>
    <w:rsid w:val="009D5A39"/>
    <w:rsid w:val="009D657B"/>
    <w:rsid w:val="009D725E"/>
    <w:rsid w:val="009E3C8D"/>
    <w:rsid w:val="009E3F6D"/>
    <w:rsid w:val="009F3A78"/>
    <w:rsid w:val="00A00F66"/>
    <w:rsid w:val="00A01518"/>
    <w:rsid w:val="00A01DAB"/>
    <w:rsid w:val="00A0437A"/>
    <w:rsid w:val="00A05F55"/>
    <w:rsid w:val="00A06E4E"/>
    <w:rsid w:val="00A06EEE"/>
    <w:rsid w:val="00A0767E"/>
    <w:rsid w:val="00A11073"/>
    <w:rsid w:val="00A15D49"/>
    <w:rsid w:val="00A1639B"/>
    <w:rsid w:val="00A166A8"/>
    <w:rsid w:val="00A22427"/>
    <w:rsid w:val="00A24FF3"/>
    <w:rsid w:val="00A250A6"/>
    <w:rsid w:val="00A26CC9"/>
    <w:rsid w:val="00A32B98"/>
    <w:rsid w:val="00A3302F"/>
    <w:rsid w:val="00A33A4E"/>
    <w:rsid w:val="00A3523C"/>
    <w:rsid w:val="00A422A4"/>
    <w:rsid w:val="00A43CCF"/>
    <w:rsid w:val="00A4536D"/>
    <w:rsid w:val="00A456C6"/>
    <w:rsid w:val="00A46592"/>
    <w:rsid w:val="00A471A1"/>
    <w:rsid w:val="00A50974"/>
    <w:rsid w:val="00A53784"/>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6137"/>
    <w:rsid w:val="00AF3983"/>
    <w:rsid w:val="00AF56E3"/>
    <w:rsid w:val="00B02AC8"/>
    <w:rsid w:val="00B035F8"/>
    <w:rsid w:val="00B15CFD"/>
    <w:rsid w:val="00B162A3"/>
    <w:rsid w:val="00B16688"/>
    <w:rsid w:val="00B174F5"/>
    <w:rsid w:val="00B20968"/>
    <w:rsid w:val="00B35C03"/>
    <w:rsid w:val="00B364F1"/>
    <w:rsid w:val="00B41147"/>
    <w:rsid w:val="00B4284D"/>
    <w:rsid w:val="00B42C39"/>
    <w:rsid w:val="00B4303C"/>
    <w:rsid w:val="00B43E30"/>
    <w:rsid w:val="00B452BC"/>
    <w:rsid w:val="00B45BD7"/>
    <w:rsid w:val="00B54A8B"/>
    <w:rsid w:val="00B563AA"/>
    <w:rsid w:val="00B608A1"/>
    <w:rsid w:val="00B658A6"/>
    <w:rsid w:val="00B70CEB"/>
    <w:rsid w:val="00B71AFB"/>
    <w:rsid w:val="00B73118"/>
    <w:rsid w:val="00B759D9"/>
    <w:rsid w:val="00B7741A"/>
    <w:rsid w:val="00B805AD"/>
    <w:rsid w:val="00B82660"/>
    <w:rsid w:val="00B83F73"/>
    <w:rsid w:val="00B84785"/>
    <w:rsid w:val="00B85C91"/>
    <w:rsid w:val="00B8615F"/>
    <w:rsid w:val="00B905A4"/>
    <w:rsid w:val="00B91E53"/>
    <w:rsid w:val="00B94869"/>
    <w:rsid w:val="00BA2A0E"/>
    <w:rsid w:val="00BA3929"/>
    <w:rsid w:val="00BA399B"/>
    <w:rsid w:val="00BA5475"/>
    <w:rsid w:val="00BA7F39"/>
    <w:rsid w:val="00BD6111"/>
    <w:rsid w:val="00BD6F14"/>
    <w:rsid w:val="00BE1E6B"/>
    <w:rsid w:val="00BE2A45"/>
    <w:rsid w:val="00BE57A1"/>
    <w:rsid w:val="00BF4292"/>
    <w:rsid w:val="00BF4A17"/>
    <w:rsid w:val="00BF6812"/>
    <w:rsid w:val="00C006BA"/>
    <w:rsid w:val="00C008D3"/>
    <w:rsid w:val="00C05D62"/>
    <w:rsid w:val="00C07389"/>
    <w:rsid w:val="00C1214D"/>
    <w:rsid w:val="00C13FC4"/>
    <w:rsid w:val="00C166D5"/>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6423"/>
    <w:rsid w:val="00C80195"/>
    <w:rsid w:val="00C83EAC"/>
    <w:rsid w:val="00C92CCC"/>
    <w:rsid w:val="00C94574"/>
    <w:rsid w:val="00C94888"/>
    <w:rsid w:val="00C95CBA"/>
    <w:rsid w:val="00C9777E"/>
    <w:rsid w:val="00CA1A59"/>
    <w:rsid w:val="00CA6372"/>
    <w:rsid w:val="00CA7DDB"/>
    <w:rsid w:val="00CC13F4"/>
    <w:rsid w:val="00CC2382"/>
    <w:rsid w:val="00CC4247"/>
    <w:rsid w:val="00CC5B9F"/>
    <w:rsid w:val="00CC6225"/>
    <w:rsid w:val="00CD3189"/>
    <w:rsid w:val="00CD385D"/>
    <w:rsid w:val="00CD5A7D"/>
    <w:rsid w:val="00CD6C1A"/>
    <w:rsid w:val="00CD6C93"/>
    <w:rsid w:val="00CE07D4"/>
    <w:rsid w:val="00CE30E3"/>
    <w:rsid w:val="00CE3B66"/>
    <w:rsid w:val="00CE6537"/>
    <w:rsid w:val="00CF0360"/>
    <w:rsid w:val="00CF33A6"/>
    <w:rsid w:val="00CF48BB"/>
    <w:rsid w:val="00CF4CEC"/>
    <w:rsid w:val="00D032B8"/>
    <w:rsid w:val="00D03366"/>
    <w:rsid w:val="00D05167"/>
    <w:rsid w:val="00D06874"/>
    <w:rsid w:val="00D11570"/>
    <w:rsid w:val="00D1209A"/>
    <w:rsid w:val="00D17903"/>
    <w:rsid w:val="00D17AEE"/>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6D6"/>
    <w:rsid w:val="00D97CEE"/>
    <w:rsid w:val="00DA42F4"/>
    <w:rsid w:val="00DA5CDB"/>
    <w:rsid w:val="00DA632E"/>
    <w:rsid w:val="00DA73C0"/>
    <w:rsid w:val="00DB14EA"/>
    <w:rsid w:val="00DB3DF1"/>
    <w:rsid w:val="00DB521C"/>
    <w:rsid w:val="00DB656B"/>
    <w:rsid w:val="00DC3447"/>
    <w:rsid w:val="00DD12B1"/>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FCB"/>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4E87"/>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5216"/>
    <w:rsid w:val="00F268C4"/>
    <w:rsid w:val="00F302D1"/>
    <w:rsid w:val="00F31D42"/>
    <w:rsid w:val="00F4090E"/>
    <w:rsid w:val="00F412C7"/>
    <w:rsid w:val="00F5092D"/>
    <w:rsid w:val="00F50AA8"/>
    <w:rsid w:val="00F61062"/>
    <w:rsid w:val="00F64BA6"/>
    <w:rsid w:val="00F660B8"/>
    <w:rsid w:val="00F67218"/>
    <w:rsid w:val="00F67B9B"/>
    <w:rsid w:val="00F72AAE"/>
    <w:rsid w:val="00F72E5A"/>
    <w:rsid w:val="00F7538F"/>
    <w:rsid w:val="00F75BCC"/>
    <w:rsid w:val="00F76FD9"/>
    <w:rsid w:val="00F77806"/>
    <w:rsid w:val="00F817B1"/>
    <w:rsid w:val="00F8262D"/>
    <w:rsid w:val="00F85B6B"/>
    <w:rsid w:val="00F85D5E"/>
    <w:rsid w:val="00F9268D"/>
    <w:rsid w:val="00F9464C"/>
    <w:rsid w:val="00F95757"/>
    <w:rsid w:val="00FA1EAC"/>
    <w:rsid w:val="00FA3AB2"/>
    <w:rsid w:val="00FA5722"/>
    <w:rsid w:val="00FB0405"/>
    <w:rsid w:val="00FB3212"/>
    <w:rsid w:val="00FB44CC"/>
    <w:rsid w:val="00FB70AC"/>
    <w:rsid w:val="00FC1827"/>
    <w:rsid w:val="00FD7DD8"/>
    <w:rsid w:val="00FE0682"/>
    <w:rsid w:val="00FE0EAB"/>
    <w:rsid w:val="00FE4CED"/>
    <w:rsid w:val="00FE5F1C"/>
    <w:rsid w:val="00FE68EF"/>
    <w:rsid w:val="00FE69AF"/>
    <w:rsid w:val="00FE6AFC"/>
    <w:rsid w:val="00FF1BCD"/>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711AAD26-1094-480E-BB5E-5E16835E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vJWatan415@gmail.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vJWatan415@gmail.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RevJWatan415@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RevJWatan415@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DC03BDE1-7954-40FF-8E37-3A28C580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9</Pages>
  <Words>2664</Words>
  <Characters>15190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17819</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2017-05-31T17:49:00Z</cp:lastPrinted>
  <dcterms:created xsi:type="dcterms:W3CDTF">2017-06-01T16:39:00Z</dcterms:created>
  <dcterms:modified xsi:type="dcterms:W3CDTF">2017-06-01T16:39:00Z</dcterms:modified>
</cp:coreProperties>
</file>